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Prénom Nom"/>
        <w:tag w:val="Prénom Nom"/>
        <w:id w:val="-442849317"/>
        <w:placeholder>
          <w:docPart w:val="08FF0C9CC43047918869E38C005CCDF0"/>
        </w:placeholder>
      </w:sdtPr>
      <w:sdtContent>
        <w:p w14:paraId="2D628B18" w14:textId="56175F45" w:rsidR="00264B4B" w:rsidRPr="00E32954" w:rsidRDefault="00E32954" w:rsidP="002E5272">
          <w:pPr>
            <w:pStyle w:val="Titlepage"/>
            <w:rPr>
              <w:lang w:val="en-CA"/>
            </w:rPr>
          </w:pPr>
          <w:r w:rsidRPr="00E32954">
            <w:rPr>
              <w:lang w:val="en-CA"/>
            </w:rPr>
            <w:t xml:space="preserve">First name and last </w:t>
          </w:r>
          <w:r>
            <w:rPr>
              <w:lang w:val="en-CA"/>
            </w:rPr>
            <w:t>name</w:t>
          </w:r>
        </w:p>
      </w:sdtContent>
    </w:sdt>
    <w:p w14:paraId="7781BE14" w14:textId="050FC72C" w:rsidR="00F82F32" w:rsidRDefault="0025481E" w:rsidP="002E5272">
      <w:pPr>
        <w:pStyle w:val="Titlepage"/>
        <w:rPr>
          <w:lang w:val="en-CA"/>
        </w:rPr>
      </w:pPr>
      <w:sdt>
        <w:sdtPr>
          <w:alias w:val="Titre du cours"/>
          <w:tag w:val="Titre du cours"/>
          <w:id w:val="-1755588801"/>
          <w:placeholder>
            <w:docPart w:val="08FF0C9CC43047918869E38C005CCDF0"/>
          </w:placeholder>
        </w:sdtPr>
        <w:sdtContent>
          <w:r w:rsidR="00E32954" w:rsidRPr="00E32954">
            <w:rPr>
              <w:lang w:val="en-CA"/>
            </w:rPr>
            <w:t>Course Title</w:t>
          </w:r>
        </w:sdtContent>
      </w:sdt>
      <w:r w:rsidR="00264EB4" w:rsidRPr="00E32954">
        <w:rPr>
          <w:lang w:val="en-CA"/>
        </w:rPr>
        <w:br/>
      </w:r>
      <w:sdt>
        <w:sdtPr>
          <w:alias w:val="SIGLE DU COURS"/>
          <w:tag w:val="SIGLE DU COURS"/>
          <w:id w:val="-1314943991"/>
          <w:placeholder>
            <w:docPart w:val="08FF0C9CC43047918869E38C005CCDF0"/>
          </w:placeholder>
        </w:sdtPr>
        <w:sdtContent>
          <w:r w:rsidR="00E32954" w:rsidRPr="00E32954">
            <w:rPr>
              <w:lang w:val="en-CA"/>
            </w:rPr>
            <w:t>COURSE NUMBER</w:t>
          </w:r>
        </w:sdtContent>
      </w:sdt>
      <w:r w:rsidR="00DC0068" w:rsidRPr="00E32954">
        <w:rPr>
          <w:lang w:val="en-CA"/>
        </w:rPr>
        <w:t xml:space="preserve"> – </w:t>
      </w:r>
      <w:r w:rsidR="00E32954" w:rsidRPr="00E32954">
        <w:rPr>
          <w:lang w:val="en-CA"/>
        </w:rPr>
        <w:t>Group</w:t>
      </w:r>
      <w:r w:rsidR="00E32954">
        <w:rPr>
          <w:lang w:val="en-CA"/>
        </w:rPr>
        <w:t xml:space="preserve"> number</w:t>
      </w:r>
    </w:p>
    <w:p w14:paraId="49588EE4" w14:textId="0F6A084C" w:rsidR="00263741" w:rsidRPr="00E32954" w:rsidRDefault="00263741" w:rsidP="002E5272">
      <w:pPr>
        <w:pStyle w:val="Titlepage"/>
        <w:rPr>
          <w:lang w:val="en-CA"/>
        </w:rPr>
      </w:pPr>
      <w:r>
        <w:rPr>
          <w:lang w:val="en-CA"/>
        </w:rPr>
        <w:t xml:space="preserve">ASSIGNMENT TITLE </w:t>
      </w:r>
    </w:p>
    <w:p w14:paraId="4765F1E9" w14:textId="4FE13CEF" w:rsidR="00264EB4" w:rsidRPr="00E32954" w:rsidRDefault="00E32954" w:rsidP="002E5272">
      <w:pPr>
        <w:pStyle w:val="Titlepage"/>
        <w:rPr>
          <w:lang w:val="en-CA"/>
        </w:rPr>
      </w:pPr>
      <w:r w:rsidRPr="00E32954">
        <w:rPr>
          <w:lang w:val="en-CA"/>
        </w:rPr>
        <w:t xml:space="preserve">Assignment presented to </w:t>
      </w:r>
      <w:r w:rsidR="0042539B" w:rsidRPr="00E32954">
        <w:rPr>
          <w:lang w:val="en-CA"/>
        </w:rPr>
        <w:t xml:space="preserve"> </w:t>
      </w:r>
      <w:r w:rsidR="00264EB4" w:rsidRPr="00E32954">
        <w:rPr>
          <w:lang w:val="en-CA"/>
        </w:rPr>
        <w:br/>
      </w:r>
      <w:sdt>
        <w:sdtPr>
          <w:alias w:val="Prénom Nom de l'enseignant(e)"/>
          <w:tag w:val="Prénom Nom de l'enseignant(e)"/>
          <w:id w:val="-1454478967"/>
          <w:placeholder>
            <w:docPart w:val="EC320988AD65437CAFBDFC7B2FB105FE"/>
          </w:placeholder>
        </w:sdtPr>
        <w:sdtContent>
          <w:r w:rsidR="00D86D21" w:rsidRPr="00E32954">
            <w:rPr>
              <w:lang w:val="en-CA"/>
            </w:rPr>
            <w:t xml:space="preserve">First </w:t>
          </w:r>
          <w:r w:rsidR="00D86D21">
            <w:rPr>
              <w:lang w:val="en-CA"/>
            </w:rPr>
            <w:t>n</w:t>
          </w:r>
          <w:r w:rsidR="00D86D21" w:rsidRPr="00E32954">
            <w:rPr>
              <w:lang w:val="en-CA"/>
            </w:rPr>
            <w:t>ame an</w:t>
          </w:r>
          <w:r w:rsidR="00D86D21">
            <w:rPr>
              <w:lang w:val="en-CA"/>
            </w:rPr>
            <w:t>d</w:t>
          </w:r>
          <w:r w:rsidR="00D86D21" w:rsidRPr="00E32954">
            <w:rPr>
              <w:lang w:val="en-CA"/>
            </w:rPr>
            <w:t xml:space="preserve"> last name of professor</w:t>
          </w:r>
        </w:sdtContent>
      </w:sdt>
    </w:p>
    <w:p w14:paraId="2CFE602C" w14:textId="42713B18" w:rsidR="0071732F" w:rsidRPr="004F3663" w:rsidRDefault="0042539B" w:rsidP="002E5272">
      <w:pPr>
        <w:pStyle w:val="Titlepage"/>
      </w:pPr>
      <w:r>
        <w:t>Université du Québec en Abitibi-Témiscamingue</w:t>
      </w:r>
      <w:r w:rsidR="00264EB4">
        <w:br/>
      </w:r>
      <w:sdt>
        <w:sdtPr>
          <w:alias w:val="jour mois année"/>
          <w:tag w:val="jour mois année"/>
          <w:id w:val="-148601117"/>
          <w:placeholder>
            <w:docPart w:val="08FF0C9CC43047918869E38C005CCDF0"/>
          </w:placeholder>
        </w:sdtPr>
        <w:sdtContent>
          <w:r w:rsidR="00E32954">
            <w:t>Month Day, Year</w:t>
          </w:r>
        </w:sdtContent>
      </w:sdt>
    </w:p>
    <w:p w14:paraId="35BC3A5F" w14:textId="77777777" w:rsidR="00264EB4" w:rsidRDefault="00264EB4" w:rsidP="002E5272">
      <w:pPr>
        <w:sectPr w:rsidR="00264EB4" w:rsidSect="00263741">
          <w:headerReference w:type="default" r:id="rId11"/>
          <w:pgSz w:w="12240" w:h="15840" w:code="1"/>
          <w:pgMar w:top="1440" w:right="1800" w:bottom="1440" w:left="1800" w:header="709" w:footer="709" w:gutter="0"/>
          <w:cols w:space="708"/>
          <w:vAlign w:val="both"/>
          <w:titlePg/>
          <w:docGrid w:linePitch="360"/>
        </w:sectPr>
      </w:pPr>
    </w:p>
    <w:p w14:paraId="666F1AC3" w14:textId="6BDE88E0" w:rsidR="00A32C79" w:rsidRPr="002E5272" w:rsidRDefault="00263741" w:rsidP="002E5272">
      <w:pPr>
        <w:jc w:val="center"/>
        <w:rPr>
          <w:b/>
          <w:bCs/>
        </w:rPr>
      </w:pPr>
      <w:r w:rsidRPr="002E5272">
        <w:rPr>
          <w:b/>
          <w:bCs/>
        </w:rPr>
        <w:lastRenderedPageBreak/>
        <w:t>TABLE OF CONTENTS</w:t>
      </w:r>
    </w:p>
    <w:p w14:paraId="22BA4147" w14:textId="2C692CD7" w:rsidR="00370C08" w:rsidRDefault="00E27D12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r>
        <w:fldChar w:fldCharType="begin"/>
      </w:r>
      <w:r>
        <w:instrText xml:space="preserve"> TOC \o "1-3" \h \z \t "Titre;1" </w:instrText>
      </w:r>
      <w:r>
        <w:fldChar w:fldCharType="separate"/>
      </w:r>
      <w:hyperlink w:anchor="_Toc242785103" w:history="1">
        <w:r w:rsidR="00370C08" w:rsidRPr="0001318F">
          <w:rPr>
            <w:rStyle w:val="Lienhypertexte"/>
          </w:rPr>
          <w:t>INTRODUCTION</w:t>
        </w:r>
        <w:r w:rsidR="00370C08">
          <w:rPr>
            <w:webHidden/>
          </w:rPr>
          <w:tab/>
        </w:r>
        <w:r w:rsidR="00370C08">
          <w:rPr>
            <w:webHidden/>
          </w:rPr>
          <w:fldChar w:fldCharType="begin"/>
        </w:r>
        <w:r w:rsidR="00370C08">
          <w:rPr>
            <w:webHidden/>
          </w:rPr>
          <w:instrText xml:space="preserve"> PAGEREF _Toc242785103 \h </w:instrText>
        </w:r>
        <w:r w:rsidR="00370C08">
          <w:rPr>
            <w:webHidden/>
          </w:rPr>
        </w:r>
        <w:r w:rsidR="00370C08">
          <w:rPr>
            <w:webHidden/>
          </w:rPr>
          <w:fldChar w:fldCharType="separate"/>
        </w:r>
        <w:r w:rsidR="00370C08">
          <w:rPr>
            <w:webHidden/>
          </w:rPr>
          <w:t>3</w:t>
        </w:r>
        <w:r w:rsidR="00370C08">
          <w:rPr>
            <w:webHidden/>
          </w:rPr>
          <w:fldChar w:fldCharType="end"/>
        </w:r>
      </w:hyperlink>
    </w:p>
    <w:p w14:paraId="5E67116A" w14:textId="0159E348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04" w:history="1">
        <w:r w:rsidRPr="0001318F">
          <w:rPr>
            <w:rStyle w:val="Lienhypertexte"/>
          </w:rPr>
          <w:t>1.</w:t>
        </w:r>
        <w:r>
          <w:rPr>
            <w:rFonts w:asciiTheme="minorHAnsi" w:eastAsiaTheme="minorEastAsia" w:hAnsiTheme="minorHAnsi"/>
            <w:caps w:val="0"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</w:rPr>
          <w:t>title of section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313FA6E" w14:textId="396870E3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05" w:history="1">
        <w:r w:rsidRPr="0001318F">
          <w:rPr>
            <w:rStyle w:val="Lienhypertexte"/>
            <w:noProof/>
          </w:rPr>
          <w:t>1.1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7B2F85" w14:textId="2B957119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06" w:history="1">
        <w:r w:rsidRPr="0001318F">
          <w:rPr>
            <w:rStyle w:val="Lienhypertexte"/>
            <w:noProof/>
          </w:rPr>
          <w:t>1.1.1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DAC7D3" w14:textId="418D2BCA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07" w:history="1">
        <w:r w:rsidRPr="0001318F">
          <w:rPr>
            <w:rStyle w:val="Lienhypertexte"/>
            <w:noProof/>
          </w:rPr>
          <w:t>1.1.2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430C091" w14:textId="22B9475E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08" w:history="1">
        <w:r w:rsidRPr="0001318F">
          <w:rPr>
            <w:rStyle w:val="Lienhypertexte"/>
            <w:noProof/>
          </w:rPr>
          <w:t>1.2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586F7D" w14:textId="77AFE0B8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09" w:history="1">
        <w:r w:rsidRPr="0001318F">
          <w:rPr>
            <w:rStyle w:val="Lienhypertexte"/>
            <w:noProof/>
          </w:rPr>
          <w:t>1.2.1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4B9EF11" w14:textId="6F6E2C9B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10" w:history="1">
        <w:r w:rsidRPr="0001318F">
          <w:rPr>
            <w:rStyle w:val="Lienhypertexte"/>
          </w:rPr>
          <w:t>2.</w:t>
        </w:r>
        <w:r>
          <w:rPr>
            <w:rFonts w:asciiTheme="minorHAnsi" w:eastAsiaTheme="minorEastAsia" w:hAnsiTheme="minorHAnsi"/>
            <w:caps w:val="0"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</w:rPr>
          <w:t>TITLE OF SECTION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C15454E" w14:textId="7C6F98F6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1" w:history="1">
        <w:r w:rsidRPr="0001318F">
          <w:rPr>
            <w:rStyle w:val="Lienhypertexte"/>
            <w:noProof/>
          </w:rPr>
          <w:t>2.1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7108AFD" w14:textId="61B655DA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2" w:history="1">
        <w:r w:rsidRPr="0001318F">
          <w:rPr>
            <w:rStyle w:val="Lienhypertexte"/>
            <w:noProof/>
          </w:rPr>
          <w:t>2.1.1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B0FAF4" w14:textId="015B1E1A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3" w:history="1">
        <w:r w:rsidRPr="0001318F">
          <w:rPr>
            <w:rStyle w:val="Lienhypertexte"/>
            <w:noProof/>
          </w:rPr>
          <w:t>2.1.2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9843F9" w14:textId="1F1BCE0A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4" w:history="1">
        <w:r w:rsidRPr="0001318F">
          <w:rPr>
            <w:rStyle w:val="Lienhypertexte"/>
            <w:noProof/>
          </w:rPr>
          <w:t>2.2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747F6C" w14:textId="31A92DEB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5" w:history="1">
        <w:r w:rsidRPr="0001318F">
          <w:rPr>
            <w:rStyle w:val="Lienhypertexte"/>
            <w:noProof/>
          </w:rPr>
          <w:t>2.2.1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C493583" w14:textId="11BBC249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16" w:history="1">
        <w:r w:rsidRPr="0001318F">
          <w:rPr>
            <w:rStyle w:val="Lienhypertexte"/>
          </w:rPr>
          <w:t>3.</w:t>
        </w:r>
        <w:r>
          <w:rPr>
            <w:rFonts w:asciiTheme="minorHAnsi" w:eastAsiaTheme="minorEastAsia" w:hAnsiTheme="minorHAnsi"/>
            <w:caps w:val="0"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</w:rPr>
          <w:t>TITLE OF SECTION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F96D648" w14:textId="3CEB7975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7" w:history="1">
        <w:r w:rsidRPr="0001318F">
          <w:rPr>
            <w:rStyle w:val="Lienhypertexte"/>
            <w:noProof/>
          </w:rPr>
          <w:t>3.1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8A74D03" w14:textId="6A822CAD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8" w:history="1">
        <w:r w:rsidRPr="0001318F">
          <w:rPr>
            <w:rStyle w:val="Lienhypertexte"/>
            <w:noProof/>
          </w:rPr>
          <w:t>3.1.1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5426985" w14:textId="4A17D72D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19" w:history="1">
        <w:r w:rsidRPr="0001318F">
          <w:rPr>
            <w:rStyle w:val="Lienhypertexte"/>
            <w:noProof/>
          </w:rPr>
          <w:t>3.1.2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FD6EFDB" w14:textId="094C0914" w:rsidR="00370C08" w:rsidRDefault="00370C08">
      <w:pPr>
        <w:pStyle w:val="TM2"/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20" w:history="1">
        <w:r w:rsidRPr="0001318F">
          <w:rPr>
            <w:rStyle w:val="Lienhypertexte"/>
            <w:noProof/>
          </w:rPr>
          <w:t>3.2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sub-section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BC648D" w14:textId="6B5EBD28" w:rsidR="00370C08" w:rsidRDefault="00370C08">
      <w:pPr>
        <w:pStyle w:val="TM3"/>
        <w:tabs>
          <w:tab w:val="left" w:pos="1200"/>
          <w:tab w:val="right" w:leader="dot" w:pos="8630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fr-CA"/>
          <w14:ligatures w14:val="standardContextual"/>
        </w:rPr>
      </w:pPr>
      <w:hyperlink w:anchor="_Toc242785121" w:history="1">
        <w:r w:rsidRPr="0001318F">
          <w:rPr>
            <w:rStyle w:val="Lienhypertexte"/>
            <w:noProof/>
          </w:rPr>
          <w:t>3.2.1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fr-CA"/>
            <w14:ligatures w14:val="standardContextual"/>
          </w:rPr>
          <w:tab/>
        </w:r>
        <w:r w:rsidRPr="0001318F">
          <w:rPr>
            <w:rStyle w:val="Lienhypertexte"/>
            <w:noProof/>
          </w:rPr>
          <w:t>Title of subdivision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_Toc242785121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6A2D58" w14:textId="04192FC6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22" w:history="1">
        <w:r w:rsidRPr="0001318F">
          <w:rPr>
            <w:rStyle w:val="Lienhypertexte"/>
          </w:rPr>
          <w:t>CONCLUSION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D5A64AF" w14:textId="22AC819F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23" w:history="1">
        <w:r w:rsidRPr="0001318F">
          <w:rPr>
            <w:rStyle w:val="Lienhypertexte"/>
            <w:spacing w:val="-2"/>
            <w:lang w:val="en-CA"/>
          </w:rPr>
          <w:t>Appendix A – Declaration of Intellectual Integrity (if requested)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FD54DA2" w14:textId="39778E49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24" w:history="1">
        <w:r w:rsidRPr="0001318F">
          <w:rPr>
            <w:rStyle w:val="Lienhypertexte"/>
          </w:rPr>
          <w:t>Appendix B – Appendix title as required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5104BAB" w14:textId="500D93FB" w:rsidR="00370C08" w:rsidRDefault="00370C08">
      <w:pPr>
        <w:pStyle w:val="TM1"/>
        <w:rPr>
          <w:rFonts w:asciiTheme="minorHAnsi" w:eastAsiaTheme="minorEastAsia" w:hAnsiTheme="minorHAnsi"/>
          <w:caps w:val="0"/>
          <w:kern w:val="2"/>
          <w:sz w:val="24"/>
          <w:szCs w:val="24"/>
          <w:lang w:eastAsia="fr-CA"/>
          <w14:ligatures w14:val="standardContextual"/>
        </w:rPr>
      </w:pPr>
      <w:hyperlink w:anchor="_Toc242785125" w:history="1">
        <w:r w:rsidRPr="0001318F">
          <w:rPr>
            <w:rStyle w:val="Lienhypertexte"/>
          </w:rPr>
          <w:t>REFERENCE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_Toc242785125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27CF2DE1" w14:textId="4D33B6DD" w:rsidR="00263741" w:rsidRDefault="00E27D12" w:rsidP="002E5272">
      <w:r>
        <w:fldChar w:fldCharType="end"/>
      </w:r>
      <w:r w:rsidR="0019417D">
        <w:br w:type="page"/>
      </w:r>
    </w:p>
    <w:p w14:paraId="0D969284" w14:textId="77777777" w:rsidR="005736DD" w:rsidRPr="00DC0068" w:rsidRDefault="00A80637" w:rsidP="002E5272">
      <w:pPr>
        <w:pStyle w:val="Titre"/>
      </w:pPr>
      <w:bookmarkStart w:id="0" w:name="_Toc242785103"/>
      <w:r>
        <w:lastRenderedPageBreak/>
        <w:t>INTRODUCTION</w:t>
      </w:r>
      <w:bookmarkEnd w:id="0"/>
    </w:p>
    <w:p w14:paraId="647F93E3" w14:textId="5683C10D" w:rsidR="00B576B4" w:rsidRDefault="006C27CC" w:rsidP="00127B7A">
      <w:r>
        <w:t>Text</w:t>
      </w:r>
    </w:p>
    <w:p w14:paraId="0D5965AD" w14:textId="77777777" w:rsidR="00A32C79" w:rsidRPr="00623112" w:rsidRDefault="00A32C79" w:rsidP="002E5272"/>
    <w:p w14:paraId="399E5B24" w14:textId="77777777" w:rsidR="0019417D" w:rsidRDefault="0019417D" w:rsidP="002E5272">
      <w:pPr>
        <w:rPr>
          <w:rFonts w:eastAsiaTheme="majorEastAsia" w:cstheme="majorBidi"/>
          <w:sz w:val="28"/>
          <w:szCs w:val="28"/>
        </w:rPr>
      </w:pPr>
      <w:r>
        <w:br w:type="page"/>
      </w:r>
    </w:p>
    <w:p w14:paraId="0B1B3DE3" w14:textId="72CE262E" w:rsidR="00B576B4" w:rsidRDefault="007D7268" w:rsidP="002E5272">
      <w:pPr>
        <w:pStyle w:val="Titre1"/>
        <w:numPr>
          <w:ilvl w:val="0"/>
          <w:numId w:val="1"/>
        </w:numPr>
      </w:pPr>
      <w:bookmarkStart w:id="1" w:name="_Toc242785104"/>
      <w:r>
        <w:lastRenderedPageBreak/>
        <w:t>title</w:t>
      </w:r>
      <w:r w:rsidR="00821F9B">
        <w:t xml:space="preserve"> of </w:t>
      </w:r>
      <w:r w:rsidR="002E5272">
        <w:t>section</w:t>
      </w:r>
      <w:bookmarkEnd w:id="1"/>
    </w:p>
    <w:p w14:paraId="2F21DDB8" w14:textId="1348E461" w:rsidR="006B5994" w:rsidRPr="006B5994" w:rsidRDefault="006B5994" w:rsidP="00246FB2">
      <w:pPr>
        <w:pStyle w:val="Titre2"/>
        <w:ind w:left="578" w:hanging="578"/>
      </w:pPr>
      <w:bookmarkStart w:id="2" w:name="_Toc242785105"/>
      <w:r>
        <w:t>Ti</w:t>
      </w:r>
      <w:r w:rsidR="007D7268">
        <w:t>tle of</w:t>
      </w:r>
      <w:r>
        <w:t xml:space="preserve"> s</w:t>
      </w:r>
      <w:r w:rsidR="007D7268">
        <w:t>ub</w:t>
      </w:r>
      <w:r>
        <w:t>-section</w:t>
      </w:r>
      <w:bookmarkEnd w:id="2"/>
    </w:p>
    <w:p w14:paraId="5D7B4DCC" w14:textId="1923CA08" w:rsidR="007D1723" w:rsidRPr="002E5272" w:rsidRDefault="006C27CC" w:rsidP="00527B9B">
      <w:r>
        <w:t>Text</w:t>
      </w:r>
    </w:p>
    <w:p w14:paraId="5E646F96" w14:textId="04748D8D" w:rsidR="00B01D44" w:rsidRPr="006B5994" w:rsidRDefault="006B5994" w:rsidP="002E5272">
      <w:pPr>
        <w:pStyle w:val="Titre3"/>
      </w:pPr>
      <w:bookmarkStart w:id="3" w:name="_Toc242785106"/>
      <w:r w:rsidRPr="006B5994">
        <w:t>Ti</w:t>
      </w:r>
      <w:r w:rsidR="007D7268">
        <w:t>tle</w:t>
      </w:r>
      <w:r w:rsidRPr="006B5994">
        <w:t xml:space="preserve"> </w:t>
      </w:r>
      <w:r w:rsidR="007D7268">
        <w:t>of</w:t>
      </w:r>
      <w:r w:rsidRPr="006B5994">
        <w:t xml:space="preserve"> subdivision</w:t>
      </w:r>
      <w:bookmarkEnd w:id="3"/>
    </w:p>
    <w:p w14:paraId="4C8AF324" w14:textId="25FA18A5" w:rsidR="007D1723" w:rsidRDefault="006C27CC" w:rsidP="00527B9B">
      <w:r>
        <w:t>Text</w:t>
      </w:r>
    </w:p>
    <w:p w14:paraId="099E8925" w14:textId="437133F2" w:rsidR="006B5994" w:rsidRPr="006B5994" w:rsidRDefault="006B5994" w:rsidP="002E5272">
      <w:pPr>
        <w:pStyle w:val="Titre3"/>
      </w:pPr>
      <w:bookmarkStart w:id="4" w:name="_Toc242785107"/>
      <w:r w:rsidRPr="006B5994">
        <w:t>Tit</w:t>
      </w:r>
      <w:r w:rsidR="007D7268">
        <w:t>le</w:t>
      </w:r>
      <w:r w:rsidRPr="006B5994">
        <w:t xml:space="preserve"> </w:t>
      </w:r>
      <w:r w:rsidR="007D7268">
        <w:t>of</w:t>
      </w:r>
      <w:r w:rsidRPr="006B5994">
        <w:t xml:space="preserve"> subdivision</w:t>
      </w:r>
      <w:bookmarkEnd w:id="4"/>
    </w:p>
    <w:p w14:paraId="7352FAAE" w14:textId="0690421F" w:rsidR="007D1723" w:rsidRDefault="006C27CC" w:rsidP="00527B9B">
      <w:r>
        <w:t>Text</w:t>
      </w:r>
    </w:p>
    <w:p w14:paraId="5167E9E9" w14:textId="35DD5D1B" w:rsidR="006B5994" w:rsidRPr="006B5994" w:rsidRDefault="007D7268" w:rsidP="002E5272">
      <w:pPr>
        <w:pStyle w:val="Titre2"/>
      </w:pPr>
      <w:bookmarkStart w:id="5" w:name="_Toc242785108"/>
      <w:r>
        <w:t>Title</w:t>
      </w:r>
      <w:r w:rsidR="006B5994">
        <w:t xml:space="preserve"> </w:t>
      </w:r>
      <w:r>
        <w:t>of</w:t>
      </w:r>
      <w:r w:rsidR="006B5994">
        <w:t xml:space="preserve"> </w:t>
      </w:r>
      <w:r>
        <w:t>sub</w:t>
      </w:r>
      <w:r w:rsidR="006B5994">
        <w:t>-section</w:t>
      </w:r>
      <w:bookmarkEnd w:id="5"/>
    </w:p>
    <w:p w14:paraId="0960A06A" w14:textId="67455103" w:rsidR="007D1723" w:rsidRDefault="006C27CC" w:rsidP="00527B9B">
      <w:r>
        <w:t>Text</w:t>
      </w:r>
    </w:p>
    <w:p w14:paraId="5AF6BCBA" w14:textId="709AEDCE" w:rsidR="006B5994" w:rsidRPr="006B5994" w:rsidRDefault="007D7268" w:rsidP="002E5272">
      <w:pPr>
        <w:pStyle w:val="Titre3"/>
      </w:pPr>
      <w:bookmarkStart w:id="6" w:name="_Toc242785109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subdivision</w:t>
      </w:r>
      <w:bookmarkEnd w:id="6"/>
    </w:p>
    <w:p w14:paraId="65CF7855" w14:textId="77777777" w:rsidR="000375DE" w:rsidRDefault="006C27CC" w:rsidP="00527B9B">
      <w:r>
        <w:t>Text</w:t>
      </w:r>
    </w:p>
    <w:p w14:paraId="11E124BD" w14:textId="77777777" w:rsidR="00527B9B" w:rsidRDefault="00527B9B" w:rsidP="00527B9B"/>
    <w:p w14:paraId="52B3DBC5" w14:textId="0E0B6286" w:rsidR="00EA6B55" w:rsidRDefault="00EA6B55" w:rsidP="002E5272">
      <w:r>
        <w:br w:type="page"/>
      </w:r>
    </w:p>
    <w:p w14:paraId="5902FCA4" w14:textId="4170DFB6" w:rsidR="00DC0068" w:rsidRPr="00EA6B55" w:rsidRDefault="007D7268" w:rsidP="002E5272">
      <w:pPr>
        <w:pStyle w:val="Titre1"/>
        <w:numPr>
          <w:ilvl w:val="0"/>
          <w:numId w:val="1"/>
        </w:numPr>
      </w:pPr>
      <w:bookmarkStart w:id="7" w:name="_Toc242785110"/>
      <w:r>
        <w:lastRenderedPageBreak/>
        <w:t>TITLE</w:t>
      </w:r>
      <w:r w:rsidR="006B5994">
        <w:t xml:space="preserve"> </w:t>
      </w:r>
      <w:r>
        <w:t>OF</w:t>
      </w:r>
      <w:r w:rsidR="006B5994">
        <w:t xml:space="preserve"> SECTION</w:t>
      </w:r>
      <w:bookmarkEnd w:id="7"/>
    </w:p>
    <w:p w14:paraId="62A304E1" w14:textId="3874757F" w:rsidR="00B576B4" w:rsidRPr="006B5994" w:rsidRDefault="007D7268" w:rsidP="002E5272">
      <w:pPr>
        <w:pStyle w:val="Titre2"/>
      </w:pPr>
      <w:bookmarkStart w:id="8" w:name="_Toc242785111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</w:t>
      </w:r>
      <w:r>
        <w:t>sub</w:t>
      </w:r>
      <w:r w:rsidR="006B5994" w:rsidRPr="006B5994">
        <w:t>-section</w:t>
      </w:r>
      <w:bookmarkEnd w:id="8"/>
    </w:p>
    <w:p w14:paraId="2FD8AA29" w14:textId="2DE8BA5F" w:rsidR="006B5994" w:rsidRDefault="006C27CC" w:rsidP="00527B9B">
      <w:r>
        <w:t>Text</w:t>
      </w:r>
    </w:p>
    <w:p w14:paraId="2604A1B7" w14:textId="361106F5" w:rsidR="00636CB7" w:rsidRPr="006B5994" w:rsidRDefault="007D7268" w:rsidP="002E5272">
      <w:pPr>
        <w:pStyle w:val="Titre3"/>
      </w:pPr>
      <w:bookmarkStart w:id="9" w:name="_Toc242785112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subdivision</w:t>
      </w:r>
      <w:bookmarkEnd w:id="9"/>
    </w:p>
    <w:p w14:paraId="543F6DBF" w14:textId="45174CA1" w:rsidR="006B5994" w:rsidRDefault="006C27CC" w:rsidP="00527B9B">
      <w:r>
        <w:t>Text</w:t>
      </w:r>
    </w:p>
    <w:p w14:paraId="20622B54" w14:textId="68730361" w:rsidR="006B5994" w:rsidRPr="006B5994" w:rsidRDefault="007D7268" w:rsidP="002E5272">
      <w:pPr>
        <w:pStyle w:val="Titre3"/>
      </w:pPr>
      <w:bookmarkStart w:id="10" w:name="_Toc242785113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subdivision</w:t>
      </w:r>
      <w:bookmarkEnd w:id="10"/>
    </w:p>
    <w:p w14:paraId="33B43FC9" w14:textId="29E38C83" w:rsidR="006B5994" w:rsidRDefault="006C27CC" w:rsidP="00527B9B">
      <w:r>
        <w:t>Text</w:t>
      </w:r>
    </w:p>
    <w:p w14:paraId="24FFDAA9" w14:textId="3EDA403D" w:rsidR="006B5994" w:rsidRPr="006B5994" w:rsidRDefault="007D7268" w:rsidP="002E5272">
      <w:pPr>
        <w:pStyle w:val="Titre2"/>
      </w:pPr>
      <w:bookmarkStart w:id="11" w:name="_Toc242785114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</w:t>
      </w:r>
      <w:r>
        <w:t>sub</w:t>
      </w:r>
      <w:r w:rsidR="006B5994" w:rsidRPr="006B5994">
        <w:t>-section</w:t>
      </w:r>
      <w:bookmarkEnd w:id="11"/>
    </w:p>
    <w:p w14:paraId="38C6FA5C" w14:textId="19925722" w:rsidR="007D1723" w:rsidRDefault="006C27CC" w:rsidP="00527B9B">
      <w:r>
        <w:t>Text</w:t>
      </w:r>
    </w:p>
    <w:p w14:paraId="447F63A7" w14:textId="75E4906A" w:rsidR="006B5994" w:rsidRPr="006B5994" w:rsidRDefault="007D7268" w:rsidP="002E5272">
      <w:pPr>
        <w:pStyle w:val="Titre3"/>
      </w:pPr>
      <w:bookmarkStart w:id="12" w:name="_Toc242785115"/>
      <w:r>
        <w:t>Title</w:t>
      </w:r>
      <w:r w:rsidR="006B5994" w:rsidRPr="006B5994">
        <w:t xml:space="preserve"> </w:t>
      </w:r>
      <w:r>
        <w:t>of</w:t>
      </w:r>
      <w:r w:rsidR="006B5994" w:rsidRPr="006B5994">
        <w:t xml:space="preserve"> subdivision</w:t>
      </w:r>
      <w:bookmarkEnd w:id="12"/>
    </w:p>
    <w:p w14:paraId="48D3E12C" w14:textId="1E256927" w:rsidR="006B5994" w:rsidRDefault="006C27CC" w:rsidP="00527B9B">
      <w:r>
        <w:t>Text</w:t>
      </w:r>
    </w:p>
    <w:p w14:paraId="049DE45F" w14:textId="77777777" w:rsidR="00527B9B" w:rsidRDefault="00527B9B" w:rsidP="00527B9B"/>
    <w:p w14:paraId="03723E43" w14:textId="77777777" w:rsidR="0019417D" w:rsidRDefault="0019417D" w:rsidP="002E5272">
      <w:pPr>
        <w:rPr>
          <w:rFonts w:eastAsiaTheme="majorEastAsia" w:cstheme="majorBidi"/>
          <w:sz w:val="28"/>
          <w:szCs w:val="28"/>
        </w:rPr>
      </w:pPr>
      <w:r>
        <w:br w:type="page"/>
      </w:r>
    </w:p>
    <w:p w14:paraId="50CB4BAF" w14:textId="6A1380DE" w:rsidR="00C128F2" w:rsidRPr="00C128F2" w:rsidRDefault="007D7268" w:rsidP="002E5272">
      <w:pPr>
        <w:pStyle w:val="Titre1"/>
        <w:numPr>
          <w:ilvl w:val="0"/>
          <w:numId w:val="1"/>
        </w:numPr>
      </w:pPr>
      <w:bookmarkStart w:id="13" w:name="_Toc242785116"/>
      <w:r>
        <w:lastRenderedPageBreak/>
        <w:t>TITLE</w:t>
      </w:r>
      <w:r w:rsidR="00C128F2">
        <w:t xml:space="preserve"> </w:t>
      </w:r>
      <w:r>
        <w:t>OF</w:t>
      </w:r>
      <w:r w:rsidR="00C128F2">
        <w:t xml:space="preserve"> SECTION</w:t>
      </w:r>
      <w:bookmarkEnd w:id="13"/>
    </w:p>
    <w:p w14:paraId="22234D05" w14:textId="673AF365" w:rsidR="006B5994" w:rsidRDefault="007D7268" w:rsidP="002E5272">
      <w:pPr>
        <w:pStyle w:val="Titre2"/>
      </w:pPr>
      <w:bookmarkStart w:id="14" w:name="_Toc242785117"/>
      <w:r>
        <w:t>Title</w:t>
      </w:r>
      <w:r w:rsidR="006B5994">
        <w:t xml:space="preserve"> </w:t>
      </w:r>
      <w:r>
        <w:t>of</w:t>
      </w:r>
      <w:r w:rsidR="006B5994">
        <w:t xml:space="preserve"> </w:t>
      </w:r>
      <w:r>
        <w:t>sub</w:t>
      </w:r>
      <w:r w:rsidR="006B5994">
        <w:t>-section</w:t>
      </w:r>
      <w:bookmarkEnd w:id="14"/>
    </w:p>
    <w:p w14:paraId="42B0BBF9" w14:textId="384ED5AC" w:rsidR="006B5994" w:rsidRPr="006B5994" w:rsidRDefault="006C27CC" w:rsidP="00527B9B">
      <w:r>
        <w:t>Text</w:t>
      </w:r>
    </w:p>
    <w:p w14:paraId="11281913" w14:textId="508BDCED" w:rsidR="006B5994" w:rsidRDefault="007D7268" w:rsidP="002E5272">
      <w:pPr>
        <w:pStyle w:val="Titre3"/>
      </w:pPr>
      <w:bookmarkStart w:id="15" w:name="_Toc242785118"/>
      <w:r>
        <w:t>Title</w:t>
      </w:r>
      <w:r w:rsidR="006B5994">
        <w:t xml:space="preserve"> </w:t>
      </w:r>
      <w:r>
        <w:t>of</w:t>
      </w:r>
      <w:r w:rsidR="006B5994">
        <w:t xml:space="preserve"> subdivision</w:t>
      </w:r>
      <w:bookmarkEnd w:id="15"/>
    </w:p>
    <w:p w14:paraId="79DE47DF" w14:textId="54CF9FF0" w:rsidR="006B5994" w:rsidRPr="006B5994" w:rsidRDefault="006C27CC" w:rsidP="00527B9B">
      <w:r>
        <w:t>Text</w:t>
      </w:r>
    </w:p>
    <w:p w14:paraId="5F78297A" w14:textId="30B7C786" w:rsidR="006B5994" w:rsidRDefault="007D7268" w:rsidP="002E5272">
      <w:pPr>
        <w:pStyle w:val="Titre3"/>
      </w:pPr>
      <w:bookmarkStart w:id="16" w:name="_Toc242785119"/>
      <w:r>
        <w:t>Title</w:t>
      </w:r>
      <w:r w:rsidR="006B5994">
        <w:t xml:space="preserve"> </w:t>
      </w:r>
      <w:r>
        <w:t>of</w:t>
      </w:r>
      <w:r w:rsidR="006B5994">
        <w:t xml:space="preserve"> subdivision</w:t>
      </w:r>
      <w:bookmarkEnd w:id="16"/>
    </w:p>
    <w:p w14:paraId="56874784" w14:textId="3C379407" w:rsidR="006B5994" w:rsidRPr="006B5994" w:rsidRDefault="006C27CC" w:rsidP="00527B9B">
      <w:r>
        <w:t>Text</w:t>
      </w:r>
    </w:p>
    <w:p w14:paraId="1ECF6A19" w14:textId="0A680060" w:rsidR="006B5994" w:rsidRDefault="007D7268" w:rsidP="002E5272">
      <w:pPr>
        <w:pStyle w:val="Titre2"/>
      </w:pPr>
      <w:bookmarkStart w:id="17" w:name="_Toc242785120"/>
      <w:r>
        <w:t>Title</w:t>
      </w:r>
      <w:r w:rsidR="006B5994">
        <w:t xml:space="preserve"> </w:t>
      </w:r>
      <w:r>
        <w:t>of</w:t>
      </w:r>
      <w:r w:rsidR="006B5994">
        <w:t xml:space="preserve"> </w:t>
      </w:r>
      <w:r>
        <w:t>sub</w:t>
      </w:r>
      <w:r w:rsidR="006B5994">
        <w:t>-section</w:t>
      </w:r>
      <w:bookmarkEnd w:id="17"/>
    </w:p>
    <w:p w14:paraId="4A90F332" w14:textId="3B36A237" w:rsidR="001734C4" w:rsidRPr="001734C4" w:rsidRDefault="006C27CC" w:rsidP="00527B9B">
      <w:r>
        <w:t>Text</w:t>
      </w:r>
    </w:p>
    <w:p w14:paraId="35CEAC44" w14:textId="39D92611" w:rsidR="006B5994" w:rsidRDefault="007D7268" w:rsidP="002E5272">
      <w:pPr>
        <w:pStyle w:val="Titre3"/>
      </w:pPr>
      <w:bookmarkStart w:id="18" w:name="_Toc242785121"/>
      <w:r>
        <w:t>Title</w:t>
      </w:r>
      <w:r w:rsidR="006B5994">
        <w:t xml:space="preserve"> </w:t>
      </w:r>
      <w:r>
        <w:t>of</w:t>
      </w:r>
      <w:r w:rsidR="006B5994">
        <w:t xml:space="preserve"> subdivision</w:t>
      </w:r>
      <w:bookmarkEnd w:id="18"/>
    </w:p>
    <w:p w14:paraId="05E1584F" w14:textId="39F9F15F" w:rsidR="001734C4" w:rsidRDefault="006C27CC" w:rsidP="00527B9B">
      <w:r>
        <w:t>Text</w:t>
      </w:r>
    </w:p>
    <w:p w14:paraId="5EDBDD2D" w14:textId="77777777" w:rsidR="00527B9B" w:rsidRDefault="00527B9B" w:rsidP="00527B9B"/>
    <w:p w14:paraId="31059283" w14:textId="77777777" w:rsidR="001734C4" w:rsidRPr="006B5994" w:rsidRDefault="001734C4" w:rsidP="002E5272">
      <w:r>
        <w:br w:type="page"/>
      </w:r>
    </w:p>
    <w:p w14:paraId="3DD26DD4" w14:textId="77777777" w:rsidR="005736DD" w:rsidRPr="000A1FA1" w:rsidRDefault="005736DD" w:rsidP="002E5272">
      <w:pPr>
        <w:pStyle w:val="Titre"/>
      </w:pPr>
      <w:bookmarkStart w:id="19" w:name="_Toc242785122"/>
      <w:r>
        <w:lastRenderedPageBreak/>
        <w:t>CONCLUSION</w:t>
      </w:r>
      <w:bookmarkEnd w:id="19"/>
    </w:p>
    <w:p w14:paraId="4F0F3AAE" w14:textId="44AD97BD" w:rsidR="00E27D12" w:rsidRDefault="0022579F" w:rsidP="00527B9B">
      <w:r>
        <w:t>Text</w:t>
      </w:r>
    </w:p>
    <w:p w14:paraId="5C1696EF" w14:textId="77777777" w:rsidR="00527B9B" w:rsidRPr="00264B4B" w:rsidRDefault="00527B9B" w:rsidP="00527B9B"/>
    <w:p w14:paraId="164B16E1" w14:textId="77777777" w:rsidR="0019417D" w:rsidRDefault="0019417D" w:rsidP="002E5272">
      <w:r>
        <w:br w:type="page"/>
      </w:r>
    </w:p>
    <w:p w14:paraId="693E921B" w14:textId="0E4EBEF1" w:rsidR="00620EC8" w:rsidRPr="00A72DC0" w:rsidRDefault="00F964D4" w:rsidP="00A72DC0">
      <w:pPr>
        <w:pStyle w:val="Titleappendix"/>
        <w:ind w:left="284" w:hanging="284"/>
        <w:rPr>
          <w:spacing w:val="-2"/>
          <w:lang w:val="en-CA"/>
        </w:rPr>
      </w:pPr>
      <w:bookmarkStart w:id="20" w:name="_Toc242785123"/>
      <w:r w:rsidRPr="00A72DC0">
        <w:rPr>
          <w:spacing w:val="-2"/>
          <w:lang w:val="en-CA"/>
        </w:rPr>
        <w:lastRenderedPageBreak/>
        <w:t>Declaration of Intellectual Integrity</w:t>
      </w:r>
      <w:r w:rsidR="00D81C53" w:rsidRPr="00A72DC0">
        <w:rPr>
          <w:spacing w:val="-2"/>
          <w:lang w:val="en-CA"/>
        </w:rPr>
        <w:t xml:space="preserve"> (if requested)</w:t>
      </w:r>
      <w:bookmarkEnd w:id="20"/>
    </w:p>
    <w:p w14:paraId="76F8BCDF" w14:textId="77777777" w:rsidR="00391582" w:rsidRPr="005A2936" w:rsidRDefault="00391582" w:rsidP="00A44156">
      <w:pPr>
        <w:pStyle w:val="Sansinterligne"/>
        <w:spacing w:after="0"/>
        <w:jc w:val="both"/>
        <w:rPr>
          <w:rFonts w:ascii="Arial" w:hAnsi="Arial" w:cs="Arial"/>
          <w:sz w:val="22"/>
          <w:szCs w:val="22"/>
          <w:lang w:val="en-CA"/>
        </w:rPr>
      </w:pPr>
      <w:r w:rsidRPr="005A2936">
        <w:rPr>
          <w:rFonts w:ascii="Arial" w:hAnsi="Arial" w:cs="Arial"/>
          <w:sz w:val="22"/>
          <w:szCs w:val="22"/>
          <w:lang w:val="en"/>
        </w:rPr>
        <w:t>This declaration must be completed and submitted with any assignment for which the teacher requires such a declaration. In the case of a group assignment, each member of the group must complete a separate declaration.</w:t>
      </w:r>
    </w:p>
    <w:p w14:paraId="654ED293" w14:textId="77777777" w:rsidR="004F1FE9" w:rsidRDefault="004F1FE9" w:rsidP="004F1FE9">
      <w:pPr>
        <w:spacing w:after="0" w:line="240" w:lineRule="auto"/>
        <w:rPr>
          <w:b/>
          <w:bCs/>
          <w:lang w:val="en"/>
        </w:rPr>
      </w:pPr>
    </w:p>
    <w:p w14:paraId="3F72B424" w14:textId="417CA18F" w:rsidR="00391582" w:rsidRDefault="00391582" w:rsidP="00AD182E">
      <w:pPr>
        <w:spacing w:after="0" w:line="240" w:lineRule="auto"/>
        <w:rPr>
          <w:b/>
          <w:bCs/>
          <w:lang w:val="en"/>
        </w:rPr>
      </w:pPr>
      <w:r w:rsidRPr="000A1B95">
        <w:rPr>
          <w:b/>
          <w:bCs/>
          <w:lang w:val="en"/>
        </w:rPr>
        <w:t>Identification</w:t>
      </w:r>
    </w:p>
    <w:p w14:paraId="7A3E1349" w14:textId="77777777" w:rsidR="00AD182E" w:rsidRPr="000A1B95" w:rsidRDefault="00AD182E" w:rsidP="00AD182E">
      <w:pPr>
        <w:spacing w:after="0" w:line="240" w:lineRule="auto"/>
        <w:rPr>
          <w:b/>
          <w:bCs/>
          <w:lang w:val="en-CA"/>
        </w:rPr>
      </w:pPr>
    </w:p>
    <w:p w14:paraId="2E75B01B" w14:textId="77777777" w:rsidR="00391582" w:rsidRPr="004A7CC3" w:rsidRDefault="00391582" w:rsidP="00611802">
      <w:pPr>
        <w:tabs>
          <w:tab w:val="left" w:pos="8640"/>
          <w:tab w:val="left" w:pos="10773"/>
        </w:tabs>
        <w:spacing w:after="0"/>
        <w:jc w:val="left"/>
        <w:rPr>
          <w:u w:val="single"/>
          <w:lang w:val="en-CA"/>
        </w:rPr>
      </w:pPr>
      <w:r>
        <w:rPr>
          <w:lang w:val="en"/>
        </w:rPr>
        <w:t xml:space="preserve">Student’s First and Last Name: </w:t>
      </w:r>
      <w:r w:rsidRPr="004F1FE9">
        <w:rPr>
          <w:u w:val="single"/>
          <w:lang w:val="en"/>
        </w:rPr>
        <w:tab/>
      </w:r>
    </w:p>
    <w:p w14:paraId="73F1CC47" w14:textId="77777777" w:rsidR="00391582" w:rsidRPr="004A7CC3" w:rsidRDefault="00391582" w:rsidP="00611802">
      <w:pPr>
        <w:tabs>
          <w:tab w:val="left" w:pos="8640"/>
          <w:tab w:val="left" w:pos="10773"/>
        </w:tabs>
        <w:spacing w:after="0"/>
        <w:jc w:val="left"/>
        <w:rPr>
          <w:lang w:val="en-CA"/>
        </w:rPr>
      </w:pPr>
      <w:r>
        <w:rPr>
          <w:lang w:val="en"/>
        </w:rPr>
        <w:t xml:space="preserve">Title of Assignment: </w:t>
      </w:r>
      <w:r w:rsidRPr="004F1FE9">
        <w:rPr>
          <w:u w:val="single"/>
          <w:lang w:val="en"/>
        </w:rPr>
        <w:tab/>
      </w:r>
    </w:p>
    <w:p w14:paraId="1E36C325" w14:textId="77777777" w:rsidR="00391582" w:rsidRPr="004A7CC3" w:rsidRDefault="00391582" w:rsidP="00611802">
      <w:pPr>
        <w:tabs>
          <w:tab w:val="left" w:pos="8640"/>
          <w:tab w:val="left" w:pos="10773"/>
        </w:tabs>
        <w:spacing w:after="0"/>
        <w:jc w:val="left"/>
        <w:rPr>
          <w:u w:val="single"/>
          <w:lang w:val="en-CA"/>
        </w:rPr>
      </w:pPr>
      <w:r>
        <w:rPr>
          <w:lang w:val="en"/>
        </w:rPr>
        <w:t xml:space="preserve">Due Date: </w:t>
      </w:r>
      <w:r w:rsidRPr="004F1FE9">
        <w:rPr>
          <w:u w:val="single"/>
          <w:lang w:val="en"/>
        </w:rPr>
        <w:tab/>
      </w:r>
    </w:p>
    <w:p w14:paraId="35E925F4" w14:textId="77777777" w:rsidR="00391582" w:rsidRPr="004A7CC3" w:rsidRDefault="00391582" w:rsidP="00611802">
      <w:pPr>
        <w:tabs>
          <w:tab w:val="left" w:pos="8640"/>
          <w:tab w:val="left" w:pos="10773"/>
        </w:tabs>
        <w:spacing w:after="0"/>
        <w:jc w:val="left"/>
        <w:rPr>
          <w:u w:val="single"/>
          <w:lang w:val="en-CA"/>
        </w:rPr>
      </w:pPr>
      <w:r>
        <w:rPr>
          <w:lang w:val="en"/>
        </w:rPr>
        <w:t xml:space="preserve">Teacher’s First and Last Name: </w:t>
      </w:r>
      <w:r w:rsidRPr="004F1FE9">
        <w:rPr>
          <w:u w:val="single"/>
          <w:lang w:val="en"/>
        </w:rPr>
        <w:tab/>
      </w:r>
    </w:p>
    <w:p w14:paraId="4C61CE5E" w14:textId="77777777" w:rsidR="00391582" w:rsidRPr="006E1A7F" w:rsidRDefault="00391582" w:rsidP="00611802">
      <w:pPr>
        <w:tabs>
          <w:tab w:val="left" w:pos="8640"/>
          <w:tab w:val="left" w:pos="10773"/>
        </w:tabs>
        <w:spacing w:after="0"/>
        <w:jc w:val="left"/>
      </w:pPr>
      <w:r>
        <w:rPr>
          <w:lang w:val="en"/>
        </w:rPr>
        <w:t xml:space="preserve">Course Code: </w:t>
      </w:r>
      <w:r w:rsidRPr="004F1FE9">
        <w:rPr>
          <w:u w:val="single"/>
          <w:lang w:val="en"/>
        </w:rPr>
        <w:tab/>
      </w:r>
    </w:p>
    <w:p w14:paraId="14FFAABB" w14:textId="77777777" w:rsidR="004F1FE9" w:rsidRDefault="004F1FE9" w:rsidP="004F1FE9">
      <w:pPr>
        <w:spacing w:after="0" w:line="240" w:lineRule="auto"/>
        <w:rPr>
          <w:b/>
          <w:bCs/>
          <w:lang w:val="en"/>
        </w:rPr>
      </w:pPr>
    </w:p>
    <w:p w14:paraId="5F36C5FC" w14:textId="1396A334" w:rsidR="00391582" w:rsidRDefault="00391582" w:rsidP="00AD182E">
      <w:pPr>
        <w:spacing w:after="0" w:line="240" w:lineRule="auto"/>
        <w:rPr>
          <w:b/>
          <w:bCs/>
          <w:lang w:val="en"/>
        </w:rPr>
      </w:pPr>
      <w:r w:rsidRPr="000A1B95">
        <w:rPr>
          <w:b/>
          <w:bCs/>
          <w:lang w:val="en"/>
        </w:rPr>
        <w:t>Compliance with instructions</w:t>
      </w:r>
    </w:p>
    <w:p w14:paraId="63F5CAD5" w14:textId="77777777" w:rsidR="00AD182E" w:rsidRPr="000A1B95" w:rsidRDefault="00AD182E" w:rsidP="00AD182E">
      <w:pPr>
        <w:spacing w:after="0" w:line="240" w:lineRule="auto"/>
        <w:rPr>
          <w:b/>
          <w:bCs/>
        </w:rPr>
      </w:pPr>
    </w:p>
    <w:tbl>
      <w:tblPr>
        <w:tblStyle w:val="Grilledutableau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8333"/>
      </w:tblGrid>
      <w:tr w:rsidR="00391582" w:rsidRPr="00A44156" w14:paraId="0873C18C" w14:textId="77777777" w:rsidTr="00B35364">
        <w:sdt>
          <w:sdtPr>
            <w:id w:val="-2038577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  <w:vAlign w:val="center"/>
              </w:tcPr>
              <w:p w14:paraId="53564C95" w14:textId="77777777" w:rsidR="00391582" w:rsidRPr="00B73F6C" w:rsidRDefault="00127B7A" w:rsidP="0025481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33" w:type="dxa"/>
            <w:vAlign w:val="center"/>
          </w:tcPr>
          <w:p w14:paraId="30C4C985" w14:textId="77777777" w:rsidR="00391582" w:rsidRPr="004A7CC3" w:rsidRDefault="00391582" w:rsidP="000B218D">
            <w:pPr>
              <w:spacing w:after="0" w:line="240" w:lineRule="auto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"/>
              </w:rPr>
              <w:t xml:space="preserve">By checking this box, I acknowledge that I have complied with instructions provided by the teacher for completion of this assignment. I have not, among other things, obtained any unauthorized assistance, nor did I make </w:t>
            </w:r>
            <w:r w:rsidRPr="004A7CC3">
              <w:rPr>
                <w:sz w:val="22"/>
                <w:szCs w:val="22"/>
                <w:lang w:val="en"/>
              </w:rPr>
              <w:t>any prohibited use of</w:t>
            </w:r>
            <w:r>
              <w:rPr>
                <w:sz w:val="22"/>
                <w:szCs w:val="22"/>
                <w:lang w:val="en"/>
              </w:rPr>
              <w:t xml:space="preserve"> a resource or tool (including generative artificial intelligence tools).</w:t>
            </w:r>
          </w:p>
        </w:tc>
      </w:tr>
    </w:tbl>
    <w:p w14:paraId="102F5511" w14:textId="77777777" w:rsidR="000B218D" w:rsidRDefault="000B218D" w:rsidP="000B218D">
      <w:pPr>
        <w:spacing w:after="0" w:line="240" w:lineRule="auto"/>
        <w:rPr>
          <w:b/>
          <w:bCs/>
          <w:lang w:val="en"/>
        </w:rPr>
      </w:pPr>
    </w:p>
    <w:p w14:paraId="5BD4BD3F" w14:textId="578E7BC7" w:rsidR="00391582" w:rsidRDefault="00391582" w:rsidP="00BE0385">
      <w:pPr>
        <w:spacing w:after="0" w:line="240" w:lineRule="auto"/>
        <w:rPr>
          <w:b/>
          <w:bCs/>
          <w:lang w:val="en"/>
        </w:rPr>
      </w:pPr>
      <w:r w:rsidRPr="000A1B95">
        <w:rPr>
          <w:b/>
          <w:bCs/>
          <w:lang w:val="en"/>
        </w:rPr>
        <w:t>Use of generative artificial intelligence</w:t>
      </w:r>
    </w:p>
    <w:p w14:paraId="098A54A4" w14:textId="77777777" w:rsidR="00BE0385" w:rsidRPr="000A1B95" w:rsidRDefault="00BE0385" w:rsidP="00BE0385">
      <w:pPr>
        <w:spacing w:after="0" w:line="240" w:lineRule="auto"/>
        <w:rPr>
          <w:b/>
          <w:bCs/>
          <w:lang w:val="en-CA"/>
        </w:rPr>
      </w:pPr>
    </w:p>
    <w:p w14:paraId="0B6D0C3B" w14:textId="77777777" w:rsidR="00391582" w:rsidRPr="00BE0385" w:rsidRDefault="00391582" w:rsidP="00BE0385">
      <w:pPr>
        <w:pStyle w:val="Sansinterligne"/>
        <w:spacing w:after="0"/>
        <w:jc w:val="both"/>
        <w:rPr>
          <w:rFonts w:ascii="Arial" w:hAnsi="Arial" w:cs="Arial"/>
          <w:sz w:val="22"/>
          <w:szCs w:val="22"/>
          <w:lang w:val="en-CA"/>
        </w:rPr>
      </w:pPr>
      <w:r w:rsidRPr="00BE0385">
        <w:rPr>
          <w:rFonts w:ascii="Arial" w:hAnsi="Arial" w:cs="Arial"/>
          <w:sz w:val="22"/>
          <w:szCs w:val="22"/>
          <w:lang w:val="en"/>
        </w:rPr>
        <w:t>I declare that my use of generative artificial intelligence in connection with the completion of this assignment was limited to the uses checked off in the table below. I have provided all of the additional information requested by the teacher where necessary.</w:t>
      </w:r>
    </w:p>
    <w:p w14:paraId="717AEDF3" w14:textId="77777777" w:rsidR="00391582" w:rsidRPr="004A7CC3" w:rsidRDefault="00391582" w:rsidP="00BE0385">
      <w:pPr>
        <w:pStyle w:val="Sansinterligne"/>
        <w:spacing w:after="0"/>
        <w:rPr>
          <w:lang w:val="en-CA"/>
        </w:rPr>
      </w:pPr>
    </w:p>
    <w:tbl>
      <w:tblPr>
        <w:tblStyle w:val="TableauGrille4-Accentuation1"/>
        <w:tblW w:w="8774" w:type="dxa"/>
        <w:tblLayout w:type="fixed"/>
        <w:tblLook w:val="04A0" w:firstRow="1" w:lastRow="0" w:firstColumn="1" w:lastColumn="0" w:noHBand="0" w:noVBand="1"/>
      </w:tblPr>
      <w:tblGrid>
        <w:gridCol w:w="703"/>
        <w:gridCol w:w="424"/>
        <w:gridCol w:w="4550"/>
        <w:gridCol w:w="1366"/>
        <w:gridCol w:w="1731"/>
      </w:tblGrid>
      <w:tr w:rsidR="00391582" w:rsidRPr="00AD182E" w14:paraId="4DA9474D" w14:textId="77777777" w:rsidTr="00CB18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shd w:val="clear" w:color="auto" w:fill="595959" w:themeFill="text1" w:themeFillTint="A6"/>
          </w:tcPr>
          <w:p w14:paraId="14077E2A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Step</w:t>
            </w:r>
          </w:p>
        </w:tc>
        <w:tc>
          <w:tcPr>
            <w:tcW w:w="424" w:type="dxa"/>
            <w:shd w:val="clear" w:color="auto" w:fill="595959" w:themeFill="text1" w:themeFillTint="A6"/>
          </w:tcPr>
          <w:p w14:paraId="7E7FC089" w14:textId="77777777" w:rsidR="00391582" w:rsidRPr="00AD182E" w:rsidRDefault="00391582" w:rsidP="00CB18F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ascii="Segoe UI Symbol" w:hAnsi="Segoe UI Symbol" w:cs="Segoe UI Symbol"/>
                <w:sz w:val="18"/>
                <w:szCs w:val="18"/>
                <w:lang w:val="en"/>
              </w:rPr>
              <w:t>☑</w:t>
            </w:r>
          </w:p>
        </w:tc>
        <w:tc>
          <w:tcPr>
            <w:tcW w:w="4550" w:type="dxa"/>
            <w:shd w:val="clear" w:color="auto" w:fill="595959" w:themeFill="text1" w:themeFillTint="A6"/>
          </w:tcPr>
          <w:p w14:paraId="060A3937" w14:textId="77777777" w:rsidR="00391582" w:rsidRPr="00AD182E" w:rsidRDefault="00391582" w:rsidP="00CB18F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Use</w:t>
            </w:r>
            <w:r w:rsidRPr="00AD182E">
              <w:rPr>
                <w:rStyle w:val="Appelnotedebasdep"/>
                <w:rFonts w:cs="Arial"/>
                <w:sz w:val="18"/>
                <w:szCs w:val="18"/>
                <w:lang w:val="en"/>
              </w:rPr>
              <w:footnoteReference w:id="2"/>
            </w:r>
          </w:p>
        </w:tc>
        <w:tc>
          <w:tcPr>
            <w:tcW w:w="1366" w:type="dxa"/>
            <w:shd w:val="clear" w:color="auto" w:fill="595959" w:themeFill="text1" w:themeFillTint="A6"/>
          </w:tcPr>
          <w:p w14:paraId="5141A6C1" w14:textId="77777777" w:rsidR="00391582" w:rsidRPr="00AD182E" w:rsidRDefault="00391582" w:rsidP="00CB18F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Tool used</w:t>
            </w:r>
          </w:p>
        </w:tc>
        <w:tc>
          <w:tcPr>
            <w:tcW w:w="1730" w:type="dxa"/>
            <w:shd w:val="clear" w:color="auto" w:fill="595959" w:themeFill="text1" w:themeFillTint="A6"/>
          </w:tcPr>
          <w:p w14:paraId="5EA727A8" w14:textId="7D1700B3" w:rsidR="00391582" w:rsidRPr="00AD182E" w:rsidRDefault="00391582" w:rsidP="00CB18F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Specifics</w:t>
            </w:r>
            <w:r w:rsidR="00D87262">
              <w:rPr>
                <w:rFonts w:cs="Arial"/>
                <w:sz w:val="18"/>
                <w:szCs w:val="18"/>
                <w:lang w:val="en"/>
              </w:rPr>
              <w:br/>
            </w:r>
            <w:r w:rsidRPr="00AD182E">
              <w:rPr>
                <w:rFonts w:cs="Arial"/>
                <w:sz w:val="18"/>
                <w:szCs w:val="18"/>
                <w:lang w:val="en"/>
              </w:rPr>
              <w:t>(as needed)</w:t>
            </w:r>
          </w:p>
        </w:tc>
      </w:tr>
      <w:tr w:rsidR="00391582" w:rsidRPr="00AD182E" w14:paraId="497A7D4A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22124B2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b w:val="0"/>
                <w:bCs w:val="0"/>
                <w:sz w:val="18"/>
                <w:szCs w:val="18"/>
                <w:lang w:val="en"/>
              </w:rPr>
              <w:t>Prior to work</w:t>
            </w:r>
          </w:p>
        </w:tc>
        <w:sdt>
          <w:sdtPr>
            <w:rPr>
              <w:rFonts w:cs="Arial"/>
              <w:b/>
              <w:sz w:val="18"/>
              <w:szCs w:val="18"/>
            </w:rPr>
            <w:id w:val="-2068483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7C89A4B1" w14:textId="5B5DF405" w:rsidR="00391582" w:rsidRPr="00AD182E" w:rsidRDefault="00CB18FA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47800706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Generating ideas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159A3A3D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58B8ED75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44156" w14:paraId="15206810" w14:textId="77777777" w:rsidTr="00CB18FA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extDirection w:val="tbRl"/>
            <w:vAlign w:val="center"/>
          </w:tcPr>
          <w:p w14:paraId="7B256D46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196384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65DE1E1F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153689AB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Looking for information or documents</w:t>
            </w:r>
          </w:p>
        </w:tc>
        <w:tc>
          <w:tcPr>
            <w:tcW w:w="1366" w:type="dxa"/>
          </w:tcPr>
          <w:p w14:paraId="684C2901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</w:tcPr>
          <w:p w14:paraId="4CCDFAEE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44156" w14:paraId="2650EA60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extDirection w:val="tbRl"/>
            <w:vAlign w:val="center"/>
          </w:tcPr>
          <w:p w14:paraId="1744DAFF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1486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4792306B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4E585329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Getting explanations to improve my understanding of some concepts or documents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2D7B2104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67AE571D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44156" w14:paraId="53D95223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extDirection w:val="tbRl"/>
            <w:vAlign w:val="center"/>
          </w:tcPr>
          <w:p w14:paraId="093C1B80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96068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61F7C0EF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78B17CF1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Organizing my ideas into a plan</w:t>
            </w:r>
          </w:p>
        </w:tc>
        <w:tc>
          <w:tcPr>
            <w:tcW w:w="1366" w:type="dxa"/>
          </w:tcPr>
          <w:p w14:paraId="4C132DE0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</w:tcPr>
          <w:p w14:paraId="16D3BBD3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44156" w14:paraId="26809788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extDirection w:val="tbRl"/>
            <w:vAlign w:val="center"/>
          </w:tcPr>
          <w:p w14:paraId="5330E34D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60218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158CF1F8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5B2B6745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Producing a writing plan or a model for production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2B25BA67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616CD051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D182E" w14:paraId="5396E91F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extDirection w:val="tbRl"/>
            <w:vAlign w:val="center"/>
          </w:tcPr>
          <w:p w14:paraId="2E4209A9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426700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36795649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67F009B5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Translating a text</w:t>
            </w:r>
          </w:p>
        </w:tc>
        <w:tc>
          <w:tcPr>
            <w:tcW w:w="1366" w:type="dxa"/>
          </w:tcPr>
          <w:p w14:paraId="7EB140C3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</w:tcPr>
          <w:p w14:paraId="710E7B23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44156" w14:paraId="4772D71B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F7A2A65" w14:textId="201B651A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b w:val="0"/>
                <w:bCs w:val="0"/>
                <w:sz w:val="18"/>
                <w:szCs w:val="18"/>
                <w:lang w:val="en"/>
              </w:rPr>
              <w:lastRenderedPageBreak/>
              <w:t>During work</w:t>
            </w:r>
          </w:p>
        </w:tc>
        <w:sdt>
          <w:sdtPr>
            <w:rPr>
              <w:rFonts w:cs="Arial"/>
              <w:sz w:val="18"/>
              <w:szCs w:val="18"/>
            </w:rPr>
            <w:id w:val="-1965649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6CB94040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19E2D61B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Summarizing or drafting part of my text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2E3C9137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649BC8CA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D182E" w14:paraId="41B304A3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shd w:val="clear" w:color="auto" w:fill="FFFFFF" w:themeFill="background1"/>
            <w:textDirection w:val="tbRl"/>
            <w:vAlign w:val="center"/>
          </w:tcPr>
          <w:p w14:paraId="1BB30BF7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312756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3EDEBE73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023D12B4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Performing calculations</w:t>
            </w:r>
          </w:p>
        </w:tc>
        <w:tc>
          <w:tcPr>
            <w:tcW w:w="1366" w:type="dxa"/>
          </w:tcPr>
          <w:p w14:paraId="7C033D75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</w:tcPr>
          <w:p w14:paraId="2359A8F2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D182E" w14:paraId="0C6FC3D4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shd w:val="clear" w:color="auto" w:fill="FFFFFF" w:themeFill="background1"/>
            <w:textDirection w:val="tbRl"/>
            <w:vAlign w:val="center"/>
          </w:tcPr>
          <w:p w14:paraId="0BC5A7F3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752347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38C8DABD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0C7C46C0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Generating computer code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16B2EF2C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698E2008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44156" w14:paraId="27484679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shd w:val="clear" w:color="auto" w:fill="FFFFFF" w:themeFill="background1"/>
            <w:textDirection w:val="tbRl"/>
            <w:vAlign w:val="center"/>
          </w:tcPr>
          <w:p w14:paraId="36B8453A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97656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56449829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208E51C9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Generating images or multimedia content</w:t>
            </w:r>
          </w:p>
        </w:tc>
        <w:tc>
          <w:tcPr>
            <w:tcW w:w="1366" w:type="dxa"/>
          </w:tcPr>
          <w:p w14:paraId="0EE44D49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</w:tcPr>
          <w:p w14:paraId="6775A503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D182E" w14:paraId="34A2D9E1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shd w:val="clear" w:color="auto" w:fill="FFFFFF" w:themeFill="background1"/>
            <w:textDirection w:val="tbRl"/>
            <w:vAlign w:val="center"/>
          </w:tcPr>
          <w:p w14:paraId="1AC45664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689108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79330A46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361E185D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Producing an analysis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3B998838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0C0B9D6B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44156" w14:paraId="3F834842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shd w:val="clear" w:color="auto" w:fill="FFFFFF" w:themeFill="background1"/>
            <w:textDirection w:val="tbRl"/>
            <w:vAlign w:val="center"/>
          </w:tcPr>
          <w:p w14:paraId="668D5591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83149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57188ACB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639175E5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Answering a question in the assignment</w:t>
            </w:r>
          </w:p>
        </w:tc>
        <w:tc>
          <w:tcPr>
            <w:tcW w:w="1366" w:type="dxa"/>
          </w:tcPr>
          <w:p w14:paraId="5E64BE76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</w:tcPr>
          <w:p w14:paraId="59EBA0C3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D182E" w14:paraId="6C8E87B8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2A77E9A3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b w:val="0"/>
                <w:bCs w:val="0"/>
                <w:sz w:val="18"/>
                <w:szCs w:val="18"/>
                <w:lang w:val="en"/>
              </w:rPr>
              <w:t>After work</w:t>
            </w:r>
          </w:p>
        </w:tc>
        <w:sdt>
          <w:sdtPr>
            <w:rPr>
              <w:rFonts w:cs="Arial"/>
              <w:sz w:val="18"/>
              <w:szCs w:val="18"/>
            </w:rPr>
            <w:id w:val="-54017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554AEE00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36996365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Rewriting my text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3586FB06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1658ED26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44156" w14:paraId="1BF670BE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2F99189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498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2B50F9A1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5C856C8E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Getting feedback on my work (identifying mistakes, points to be improved upon, etc.)</w:t>
            </w:r>
          </w:p>
        </w:tc>
        <w:tc>
          <w:tcPr>
            <w:tcW w:w="1366" w:type="dxa"/>
          </w:tcPr>
          <w:p w14:paraId="05A25FFA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  <w:tc>
          <w:tcPr>
            <w:tcW w:w="1730" w:type="dxa"/>
          </w:tcPr>
          <w:p w14:paraId="4148ABDF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en-CA"/>
              </w:rPr>
            </w:pPr>
          </w:p>
        </w:tc>
      </w:tr>
      <w:tr w:rsidR="00391582" w:rsidRPr="00AD182E" w14:paraId="62370319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84FDD9F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CA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22112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0AF60A3C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1BF361BC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Copyediting my text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62F93D24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0EAB71BC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D182E" w14:paraId="77E8C58D" w14:textId="77777777" w:rsidTr="00CB18F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37ED30F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875425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6373E5C0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7041E7F7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Translating my text</w:t>
            </w:r>
          </w:p>
        </w:tc>
        <w:tc>
          <w:tcPr>
            <w:tcW w:w="1366" w:type="dxa"/>
          </w:tcPr>
          <w:p w14:paraId="2B6CDA2E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</w:tcPr>
          <w:p w14:paraId="09FADC79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D182E" w14:paraId="6BA1231E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7EFA9E2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083717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00552017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shd w:val="clear" w:color="auto" w:fill="D9D9D9" w:themeFill="background1" w:themeFillShade="D9"/>
            <w:vAlign w:val="center"/>
          </w:tcPr>
          <w:p w14:paraId="5CBCD5CA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Formatting my assignment</w:t>
            </w:r>
          </w:p>
        </w:tc>
        <w:tc>
          <w:tcPr>
            <w:tcW w:w="1366" w:type="dxa"/>
            <w:shd w:val="clear" w:color="auto" w:fill="D9D9D9" w:themeFill="background1" w:themeFillShade="D9"/>
          </w:tcPr>
          <w:p w14:paraId="53629281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D9D9D9" w:themeFill="background1" w:themeFillShade="D9"/>
          </w:tcPr>
          <w:p w14:paraId="079B4B37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D182E" w14:paraId="7A4E181F" w14:textId="77777777" w:rsidTr="00CB18FA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extDirection w:val="btLr"/>
          </w:tcPr>
          <w:p w14:paraId="1FCD2133" w14:textId="77777777" w:rsidR="00391582" w:rsidRPr="00AD182E" w:rsidRDefault="00391582" w:rsidP="00CB18FA">
            <w:pPr>
              <w:spacing w:after="0" w:line="240" w:lineRule="auto"/>
              <w:ind w:left="113" w:right="113"/>
              <w:jc w:val="center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b w:val="0"/>
                <w:bCs w:val="0"/>
                <w:sz w:val="18"/>
                <w:szCs w:val="18"/>
                <w:lang w:val="en"/>
              </w:rPr>
              <w:t>Other use</w:t>
            </w:r>
          </w:p>
        </w:tc>
        <w:sdt>
          <w:sdtPr>
            <w:rPr>
              <w:rFonts w:cs="Arial"/>
              <w:b/>
              <w:sz w:val="18"/>
              <w:szCs w:val="18"/>
            </w:rPr>
            <w:id w:val="2108924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vAlign w:val="center"/>
              </w:tcPr>
              <w:p w14:paraId="1B7F5934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4550" w:type="dxa"/>
            <w:vAlign w:val="center"/>
          </w:tcPr>
          <w:p w14:paraId="7F8DD1CA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Other, specify:</w:t>
            </w:r>
          </w:p>
        </w:tc>
        <w:tc>
          <w:tcPr>
            <w:tcW w:w="1366" w:type="dxa"/>
          </w:tcPr>
          <w:p w14:paraId="7EB63188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730" w:type="dxa"/>
          </w:tcPr>
          <w:p w14:paraId="2E97380D" w14:textId="77777777" w:rsidR="00391582" w:rsidRPr="00AD182E" w:rsidRDefault="00391582" w:rsidP="00CB18F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91582" w:rsidRPr="00AD182E" w14:paraId="788A7101" w14:textId="77777777" w:rsidTr="00CB1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1004F74" w14:textId="77777777" w:rsidR="00391582" w:rsidRPr="00AD182E" w:rsidRDefault="00391582" w:rsidP="00CB18FA">
            <w:pPr>
              <w:spacing w:after="0" w:line="240" w:lineRule="auto"/>
              <w:jc w:val="center"/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468672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shd w:val="clear" w:color="auto" w:fill="D9D9D9" w:themeFill="background1" w:themeFillShade="D9"/>
                <w:vAlign w:val="center"/>
              </w:tcPr>
              <w:p w14:paraId="23F4E817" w14:textId="77777777" w:rsidR="00391582" w:rsidRPr="00AD182E" w:rsidRDefault="00391582" w:rsidP="00CB18FA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18"/>
                    <w:szCs w:val="18"/>
                  </w:rPr>
                </w:pPr>
                <w:r w:rsidRPr="00AD182E">
                  <w:rPr>
                    <w:rFonts w:ascii="Segoe UI Symbol" w:eastAsia="MS Gothic" w:hAnsi="Segoe UI Symbol" w:cs="Segoe UI Symbol"/>
                    <w:sz w:val="18"/>
                    <w:szCs w:val="18"/>
                    <w:lang w:val="en"/>
                  </w:rPr>
                  <w:t>☐</w:t>
                </w:r>
              </w:p>
            </w:tc>
          </w:sdtContent>
        </w:sdt>
        <w:tc>
          <w:tcPr>
            <w:tcW w:w="7647" w:type="dxa"/>
            <w:gridSpan w:val="3"/>
            <w:shd w:val="clear" w:color="auto" w:fill="D9D9D9" w:themeFill="background1" w:themeFillShade="D9"/>
            <w:vAlign w:val="center"/>
          </w:tcPr>
          <w:p w14:paraId="057870C2" w14:textId="77777777" w:rsidR="00391582" w:rsidRPr="00AD182E" w:rsidRDefault="00391582" w:rsidP="00CB18F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182E">
              <w:rPr>
                <w:rFonts w:cs="Arial"/>
                <w:sz w:val="18"/>
                <w:szCs w:val="18"/>
                <w:lang w:val="en"/>
              </w:rPr>
              <w:t>None</w:t>
            </w:r>
          </w:p>
        </w:tc>
      </w:tr>
    </w:tbl>
    <w:p w14:paraId="4DB093DA" w14:textId="77777777" w:rsidR="000A1B95" w:rsidRDefault="000A1B95" w:rsidP="00726133">
      <w:pPr>
        <w:pStyle w:val="Sansinterligne"/>
        <w:spacing w:after="0"/>
        <w:rPr>
          <w:lang w:val="en"/>
        </w:rPr>
      </w:pPr>
    </w:p>
    <w:p w14:paraId="721E2BD8" w14:textId="186EDC52" w:rsidR="00391582" w:rsidRDefault="00391582" w:rsidP="00726133">
      <w:pPr>
        <w:pStyle w:val="Sansinterligne"/>
        <w:spacing w:after="0"/>
        <w:rPr>
          <w:b/>
          <w:bCs/>
          <w:lang w:val="en"/>
        </w:rPr>
      </w:pPr>
      <w:r w:rsidRPr="000A1B95">
        <w:rPr>
          <w:b/>
          <w:bCs/>
          <w:lang w:val="en"/>
        </w:rPr>
        <w:t>Accountability</w:t>
      </w:r>
    </w:p>
    <w:p w14:paraId="2A4654CD" w14:textId="77777777" w:rsidR="00726133" w:rsidRPr="000A1B95" w:rsidRDefault="00726133" w:rsidP="00726133">
      <w:pPr>
        <w:pStyle w:val="Sansinterligne"/>
        <w:spacing w:after="0"/>
        <w:rPr>
          <w:b/>
          <w:bCs/>
        </w:rPr>
      </w:pPr>
    </w:p>
    <w:tbl>
      <w:tblPr>
        <w:tblStyle w:val="Grilledutableau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</w:tblGrid>
      <w:tr w:rsidR="00391582" w:rsidRPr="00A44156" w14:paraId="21DF206C" w14:textId="77777777" w:rsidTr="00127B7A">
        <w:trPr>
          <w:cantSplit/>
          <w:trHeight w:val="1134"/>
        </w:trPr>
        <w:sdt>
          <w:sdtPr>
            <w:id w:val="2066612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extDirection w:val="btLr"/>
                <w:vAlign w:val="center"/>
              </w:tcPr>
              <w:p w14:paraId="0A8500AC" w14:textId="5C919F72" w:rsidR="00391582" w:rsidRPr="00B73F6C" w:rsidRDefault="00127B7A" w:rsidP="00781587">
                <w:pPr>
                  <w:spacing w:after="0" w:line="240" w:lineRule="auto"/>
                  <w:ind w:left="113" w:right="113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222" w:type="dxa"/>
            <w:vAlign w:val="center"/>
          </w:tcPr>
          <w:p w14:paraId="2B777C0F" w14:textId="77777777" w:rsidR="00391582" w:rsidRPr="004A7CC3" w:rsidRDefault="00391582" w:rsidP="0018260D">
            <w:pPr>
              <w:spacing w:after="120" w:line="240" w:lineRule="auto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"/>
              </w:rPr>
              <w:t xml:space="preserve">By checking this box, I acknowledge being responsible (or co-responsible, in the case of a group assignment) for this assignment. I understand that this means that I made a significant intellectual contribution, and that I adequately undertook to cite my sources, where applicable. I am able to explain my process and my reasoning, as well as to demonstrate my understanding of the content. </w:t>
            </w:r>
          </w:p>
        </w:tc>
      </w:tr>
      <w:tr w:rsidR="00391582" w:rsidRPr="00A44156" w14:paraId="324868DE" w14:textId="77777777" w:rsidTr="00127B7A">
        <w:trPr>
          <w:cantSplit/>
          <w:trHeight w:val="1134"/>
        </w:trPr>
        <w:sdt>
          <w:sdtPr>
            <w:id w:val="143776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extDirection w:val="btLr"/>
                <w:vAlign w:val="center"/>
              </w:tcPr>
              <w:p w14:paraId="07EB81F7" w14:textId="7B603438" w:rsidR="00391582" w:rsidRDefault="00127B7A" w:rsidP="00781587">
                <w:pPr>
                  <w:spacing w:after="0" w:line="240" w:lineRule="auto"/>
                  <w:ind w:left="113" w:right="113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222" w:type="dxa"/>
            <w:vAlign w:val="center"/>
          </w:tcPr>
          <w:p w14:paraId="70E59314" w14:textId="77777777" w:rsidR="00391582" w:rsidRPr="004A7CC3" w:rsidRDefault="00391582" w:rsidP="00726133">
            <w:pPr>
              <w:spacing w:after="0" w:line="240" w:lineRule="auto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"/>
              </w:rPr>
              <w:t>If I have used an artificial intelligence tool, I confirm that I have not uploaded confidential material, or material covered by copyright law into the tool. I have also checked the accuracy of the information generated.</w:t>
            </w:r>
          </w:p>
        </w:tc>
      </w:tr>
    </w:tbl>
    <w:p w14:paraId="4F3EB985" w14:textId="77777777" w:rsidR="00781587" w:rsidRDefault="00781587" w:rsidP="0018260D">
      <w:pPr>
        <w:pStyle w:val="Sansinterligne"/>
        <w:spacing w:after="0"/>
        <w:rPr>
          <w:b/>
          <w:bCs/>
          <w:lang w:val="en"/>
        </w:rPr>
      </w:pPr>
    </w:p>
    <w:p w14:paraId="58ABB577" w14:textId="34C045B3" w:rsidR="00391582" w:rsidRPr="00677F1D" w:rsidRDefault="00391582" w:rsidP="0018260D">
      <w:pPr>
        <w:pStyle w:val="Sansinterligne"/>
        <w:spacing w:after="0"/>
        <w:rPr>
          <w:b/>
          <w:bCs/>
          <w:lang w:val="en-CA"/>
        </w:rPr>
      </w:pPr>
      <w:r w:rsidRPr="00677F1D">
        <w:rPr>
          <w:b/>
          <w:bCs/>
          <w:lang w:val="en"/>
        </w:rPr>
        <w:t>Signature</w:t>
      </w:r>
    </w:p>
    <w:p w14:paraId="4E5D6C53" w14:textId="77777777" w:rsidR="00391582" w:rsidRPr="004A7CC3" w:rsidRDefault="00391582" w:rsidP="00391582">
      <w:pPr>
        <w:tabs>
          <w:tab w:val="left" w:pos="10632"/>
        </w:tabs>
        <w:spacing w:after="0" w:line="240" w:lineRule="auto"/>
        <w:rPr>
          <w:lang w:val="en-CA"/>
        </w:rPr>
      </w:pPr>
    </w:p>
    <w:p w14:paraId="71117AAD" w14:textId="24ED1FE7" w:rsidR="00391582" w:rsidRPr="004A7CC3" w:rsidRDefault="00391582" w:rsidP="0018260D">
      <w:pPr>
        <w:tabs>
          <w:tab w:val="left" w:pos="8640"/>
          <w:tab w:val="left" w:pos="10632"/>
        </w:tabs>
        <w:spacing w:after="0" w:line="240" w:lineRule="auto"/>
        <w:rPr>
          <w:lang w:val="en-CA"/>
        </w:rPr>
      </w:pPr>
      <w:r>
        <w:rPr>
          <w:lang w:val="en"/>
        </w:rPr>
        <w:t xml:space="preserve">Signature </w:t>
      </w:r>
      <w:r w:rsidRPr="00FD3929">
        <w:rPr>
          <w:u w:val="single"/>
          <w:lang w:val="en-CA"/>
        </w:rPr>
        <w:tab/>
      </w:r>
    </w:p>
    <w:p w14:paraId="469C2679" w14:textId="140B6929" w:rsidR="00391582" w:rsidRPr="004A7CC3" w:rsidRDefault="00C82B8F" w:rsidP="00391582">
      <w:pPr>
        <w:tabs>
          <w:tab w:val="center" w:pos="5245"/>
          <w:tab w:val="left" w:pos="10632"/>
        </w:tabs>
        <w:jc w:val="center"/>
        <w:rPr>
          <w:i/>
          <w:sz w:val="20"/>
          <w:szCs w:val="20"/>
          <w:lang w:val="en-CA"/>
        </w:rPr>
      </w:pPr>
      <w:r>
        <w:rPr>
          <w:i/>
          <w:iCs/>
          <w:sz w:val="20"/>
          <w:szCs w:val="20"/>
          <w:lang w:val="en"/>
        </w:rPr>
        <w:t>Name</w:t>
      </w:r>
      <w:r w:rsidR="00391582">
        <w:rPr>
          <w:i/>
          <w:iCs/>
          <w:sz w:val="20"/>
          <w:szCs w:val="20"/>
          <w:lang w:val="en"/>
        </w:rPr>
        <w:t xml:space="preserve"> of Student</w:t>
      </w:r>
    </w:p>
    <w:p w14:paraId="424DD1E1" w14:textId="28CB93AD" w:rsidR="00391582" w:rsidRPr="004A7CC3" w:rsidRDefault="00391582" w:rsidP="00C82B8F">
      <w:pPr>
        <w:tabs>
          <w:tab w:val="left" w:pos="4536"/>
          <w:tab w:val="left" w:pos="8640"/>
          <w:tab w:val="left" w:pos="10632"/>
        </w:tabs>
        <w:spacing w:after="0" w:line="240" w:lineRule="auto"/>
        <w:rPr>
          <w:lang w:val="en-CA"/>
        </w:rPr>
      </w:pPr>
      <w:r>
        <w:rPr>
          <w:lang w:val="en"/>
        </w:rPr>
        <w:t xml:space="preserve">Signed on </w:t>
      </w:r>
      <w:r w:rsidRPr="00FD3929">
        <w:rPr>
          <w:u w:val="single"/>
          <w:lang w:val="en-CA"/>
        </w:rPr>
        <w:tab/>
      </w:r>
      <w:r>
        <w:rPr>
          <w:lang w:val="en"/>
        </w:rPr>
        <w:t xml:space="preserve"> at </w:t>
      </w:r>
      <w:r w:rsidRPr="00FD3929">
        <w:rPr>
          <w:u w:val="single"/>
          <w:lang w:val="en-CA"/>
        </w:rPr>
        <w:tab/>
      </w:r>
    </w:p>
    <w:p w14:paraId="3C2DF050" w14:textId="1EDD9A6A" w:rsidR="001E027B" w:rsidRPr="00677F1D" w:rsidRDefault="00391582" w:rsidP="009055AC">
      <w:pPr>
        <w:tabs>
          <w:tab w:val="left" w:pos="2410"/>
          <w:tab w:val="left" w:pos="6379"/>
          <w:tab w:val="left" w:pos="10632"/>
        </w:tabs>
        <w:rPr>
          <w:i/>
          <w:sz w:val="20"/>
          <w:szCs w:val="20"/>
          <w:lang w:val="en-CA"/>
        </w:rPr>
      </w:pPr>
      <w:r>
        <w:rPr>
          <w:lang w:val="en"/>
        </w:rPr>
        <w:tab/>
      </w:r>
      <w:r>
        <w:rPr>
          <w:i/>
          <w:iCs/>
          <w:sz w:val="20"/>
          <w:szCs w:val="20"/>
          <w:lang w:val="en"/>
        </w:rPr>
        <w:t>Date</w:t>
      </w:r>
      <w:r>
        <w:rPr>
          <w:i/>
          <w:iCs/>
          <w:sz w:val="20"/>
          <w:szCs w:val="20"/>
          <w:lang w:val="en"/>
        </w:rPr>
        <w:tab/>
        <w:t>Place</w:t>
      </w:r>
    </w:p>
    <w:p w14:paraId="4968FF55" w14:textId="6A79576D" w:rsidR="0092692B" w:rsidRPr="00677F1D" w:rsidRDefault="0092692B">
      <w:pPr>
        <w:spacing w:after="0" w:line="240" w:lineRule="auto"/>
        <w:jc w:val="left"/>
        <w:rPr>
          <w:lang w:val="en-CA"/>
        </w:rPr>
      </w:pPr>
      <w:r w:rsidRPr="00677F1D">
        <w:rPr>
          <w:lang w:val="en-CA"/>
        </w:rPr>
        <w:br w:type="page"/>
      </w:r>
    </w:p>
    <w:p w14:paraId="62FDE7AA" w14:textId="492867F1" w:rsidR="0092692B" w:rsidRPr="00A32C79" w:rsidRDefault="0092692B" w:rsidP="002B3882">
      <w:pPr>
        <w:pStyle w:val="Titleappendix"/>
      </w:pPr>
      <w:bookmarkStart w:id="21" w:name="_Toc242785124"/>
      <w:r>
        <w:lastRenderedPageBreak/>
        <w:t>Appendix title</w:t>
      </w:r>
      <w:r w:rsidR="006F4A73">
        <w:t xml:space="preserve"> as required</w:t>
      </w:r>
      <w:bookmarkEnd w:id="21"/>
    </w:p>
    <w:p w14:paraId="4C1BD66D" w14:textId="77777777" w:rsidR="00C128F2" w:rsidRPr="007D7268" w:rsidRDefault="00C128F2" w:rsidP="002E5272">
      <w:pPr>
        <w:rPr>
          <w:lang w:val="en-CA"/>
        </w:rPr>
      </w:pPr>
    </w:p>
    <w:p w14:paraId="5C184AA6" w14:textId="77777777" w:rsidR="008A1C2F" w:rsidRPr="007D7268" w:rsidRDefault="001E027B" w:rsidP="002E5272">
      <w:pPr>
        <w:rPr>
          <w:lang w:val="en-CA"/>
        </w:rPr>
      </w:pPr>
      <w:r w:rsidRPr="007D7268">
        <w:rPr>
          <w:lang w:val="en-CA"/>
        </w:rPr>
        <w:br w:type="page"/>
      </w:r>
    </w:p>
    <w:p w14:paraId="2AF4BC4A" w14:textId="3FE29305" w:rsidR="00B576B4" w:rsidRDefault="00B576B4" w:rsidP="002E5272">
      <w:pPr>
        <w:pStyle w:val="Titre"/>
      </w:pPr>
      <w:bookmarkStart w:id="22" w:name="_Toc242785125"/>
      <w:r>
        <w:lastRenderedPageBreak/>
        <w:t>R</w:t>
      </w:r>
      <w:r w:rsidR="007D7268">
        <w:t>EFERENCE</w:t>
      </w:r>
      <w:r w:rsidR="002C4AF5">
        <w:t xml:space="preserve"> list</w:t>
      </w:r>
      <w:bookmarkEnd w:id="22"/>
    </w:p>
    <w:p w14:paraId="09E831A3" w14:textId="77777777" w:rsidR="00B576B4" w:rsidRDefault="00B576B4" w:rsidP="002E5272">
      <w:pPr>
        <w:pStyle w:val="References"/>
      </w:pPr>
    </w:p>
    <w:p w14:paraId="3C52974F" w14:textId="77777777" w:rsidR="00A80637" w:rsidRPr="005E7369" w:rsidRDefault="00A80637" w:rsidP="002E5272">
      <w:pPr>
        <w:pStyle w:val="References"/>
      </w:pPr>
    </w:p>
    <w:sectPr w:rsidR="00A80637" w:rsidRPr="005E7369" w:rsidSect="00263741">
      <w:pgSz w:w="12240" w:h="15840" w:code="1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6A94D" w14:textId="77777777" w:rsidR="0038590A" w:rsidRDefault="0038590A" w:rsidP="002E5272">
      <w:r>
        <w:separator/>
      </w:r>
    </w:p>
  </w:endnote>
  <w:endnote w:type="continuationSeparator" w:id="0">
    <w:p w14:paraId="4912F723" w14:textId="77777777" w:rsidR="0038590A" w:rsidRDefault="0038590A" w:rsidP="002E5272">
      <w:r>
        <w:continuationSeparator/>
      </w:r>
    </w:p>
  </w:endnote>
  <w:endnote w:type="continuationNotice" w:id="1">
    <w:p w14:paraId="4B1ECDC4" w14:textId="77777777" w:rsidR="0038590A" w:rsidRDefault="003859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ABA2" w14:textId="77777777" w:rsidR="0038590A" w:rsidRDefault="0038590A" w:rsidP="0014049C">
      <w:pPr>
        <w:spacing w:after="0" w:line="240" w:lineRule="auto"/>
      </w:pPr>
      <w:r>
        <w:separator/>
      </w:r>
    </w:p>
  </w:footnote>
  <w:footnote w:type="continuationSeparator" w:id="0">
    <w:p w14:paraId="6E270829" w14:textId="77777777" w:rsidR="0038590A" w:rsidRDefault="0038590A" w:rsidP="002E5272">
      <w:r>
        <w:continuationSeparator/>
      </w:r>
    </w:p>
  </w:footnote>
  <w:footnote w:type="continuationNotice" w:id="1">
    <w:p w14:paraId="0DBFCD74" w14:textId="77777777" w:rsidR="0038590A" w:rsidRDefault="0038590A">
      <w:pPr>
        <w:spacing w:after="0" w:line="240" w:lineRule="auto"/>
      </w:pPr>
    </w:p>
  </w:footnote>
  <w:footnote w:id="2">
    <w:p w14:paraId="53F73C96" w14:textId="06663CFD" w:rsidR="00391582" w:rsidRPr="00726133" w:rsidRDefault="00391582" w:rsidP="00391582">
      <w:pPr>
        <w:pStyle w:val="Notedebasdepage"/>
        <w:tabs>
          <w:tab w:val="left" w:pos="142"/>
        </w:tabs>
        <w:ind w:left="142" w:hanging="142"/>
        <w:rPr>
          <w:rFonts w:ascii="Arial" w:hAnsi="Arial" w:cs="Arial"/>
          <w:sz w:val="16"/>
          <w:szCs w:val="16"/>
        </w:rPr>
      </w:pPr>
      <w:r w:rsidRPr="00726133">
        <w:rPr>
          <w:rStyle w:val="Appelnotedebasdep"/>
          <w:rFonts w:ascii="Arial" w:hAnsi="Arial" w:cs="Arial"/>
          <w:b/>
          <w:bCs/>
          <w:sz w:val="16"/>
          <w:szCs w:val="16"/>
          <w:lang w:val="en"/>
        </w:rPr>
        <w:footnoteRef/>
      </w:r>
      <w:r w:rsidRPr="00726133">
        <w:rPr>
          <w:rFonts w:ascii="Arial" w:hAnsi="Arial" w:cs="Arial"/>
          <w:sz w:val="16"/>
          <w:szCs w:val="16"/>
        </w:rPr>
        <w:tab/>
      </w:r>
      <w:r w:rsidRPr="00407982">
        <w:rPr>
          <w:rFonts w:ascii="Arial" w:hAnsi="Arial" w:cs="Arial"/>
          <w:sz w:val="16"/>
          <w:szCs w:val="16"/>
        </w:rPr>
        <w:t xml:space="preserve">Based on Cabana, M. (2024). </w:t>
      </w:r>
      <w:r w:rsidRPr="00407982">
        <w:rPr>
          <w:rFonts w:ascii="Arial" w:hAnsi="Arial" w:cs="Arial"/>
          <w:i/>
          <w:iCs/>
          <w:sz w:val="16"/>
          <w:szCs w:val="16"/>
        </w:rPr>
        <w:t xml:space="preserve">Formulaire de déclaration : utilisation de l’IAg dans une production étudiante. </w:t>
      </w:r>
      <w:r w:rsidRPr="00407982">
        <w:rPr>
          <w:rFonts w:ascii="Arial" w:hAnsi="Arial" w:cs="Arial"/>
          <w:sz w:val="16"/>
          <w:szCs w:val="16"/>
        </w:rPr>
        <w:t xml:space="preserve">Service de soutien à la formation, Université de Sherbrooke. </w:t>
      </w:r>
      <w:hyperlink r:id="rId1" w:history="1">
        <w:r w:rsidRPr="00407982">
          <w:rPr>
            <w:rStyle w:val="Lienhypertexte"/>
            <w:rFonts w:ascii="Arial" w:hAnsi="Arial" w:cs="Arial"/>
            <w:color w:val="auto"/>
            <w:sz w:val="16"/>
            <w:szCs w:val="16"/>
            <w:u w:val="none"/>
          </w:rPr>
          <w:t>https://www.usherbrooke.ca/cdpgenie/fileadmin/sites/cdpgenie/formulaires/2_form_declaration_usages_IAg_SSF_UdeS.docx</w:t>
        </w:r>
      </w:hyperlink>
      <w:r w:rsidRPr="00407982">
        <w:rPr>
          <w:rFonts w:ascii="Arial" w:hAnsi="Arial" w:cs="Arial"/>
          <w:sz w:val="16"/>
          <w:szCs w:val="16"/>
        </w:rPr>
        <w:t xml:space="preserve"> and </w:t>
      </w:r>
      <w:r w:rsidR="00D77BFE">
        <w:rPr>
          <w:rFonts w:ascii="Arial" w:hAnsi="Arial" w:cs="Arial"/>
          <w:sz w:val="16"/>
          <w:szCs w:val="16"/>
        </w:rPr>
        <w:t>T</w:t>
      </w:r>
      <w:r w:rsidRPr="00407982">
        <w:rPr>
          <w:rFonts w:ascii="Arial" w:hAnsi="Arial" w:cs="Arial"/>
          <w:sz w:val="16"/>
          <w:szCs w:val="16"/>
        </w:rPr>
        <w:t xml:space="preserve">he </w:t>
      </w:r>
      <w:r w:rsidR="00D77BFE">
        <w:rPr>
          <w:rFonts w:ascii="Arial" w:hAnsi="Arial" w:cs="Arial"/>
          <w:sz w:val="16"/>
          <w:szCs w:val="16"/>
        </w:rPr>
        <w:t>L</w:t>
      </w:r>
      <w:r w:rsidRPr="00407982">
        <w:rPr>
          <w:rFonts w:ascii="Arial" w:hAnsi="Arial" w:cs="Arial"/>
          <w:sz w:val="16"/>
          <w:szCs w:val="16"/>
        </w:rPr>
        <w:t xml:space="preserve">ibrairies at the Université de Montréal (2025). </w:t>
      </w:r>
      <w:r w:rsidRPr="00407982">
        <w:rPr>
          <w:rFonts w:ascii="Arial" w:hAnsi="Arial" w:cs="Arial"/>
          <w:i/>
          <w:iCs/>
          <w:sz w:val="16"/>
          <w:szCs w:val="16"/>
        </w:rPr>
        <w:t>Formulaire de déclaration de l’utilisation de l’intelligence artificielle générative (IAg)</w:t>
      </w:r>
      <w:r w:rsidRPr="00407982">
        <w:rPr>
          <w:rFonts w:ascii="Arial" w:hAnsi="Arial" w:cs="Arial"/>
          <w:sz w:val="16"/>
          <w:szCs w:val="16"/>
        </w:rPr>
        <w:t xml:space="preserve">. </w:t>
      </w:r>
      <w:hyperlink r:id="rId2" w:history="1">
        <w:r w:rsidRPr="00407982">
          <w:rPr>
            <w:rStyle w:val="Lienhypertexte"/>
            <w:rFonts w:ascii="Arial" w:hAnsi="Arial" w:cs="Arial"/>
            <w:color w:val="auto"/>
            <w:sz w:val="16"/>
            <w:szCs w:val="16"/>
            <w:u w:val="none"/>
          </w:rPr>
          <w:t>https://boite-outils.bib.umontreal.ca/ld.php?content_id=37681941</w:t>
        </w:r>
      </w:hyperlink>
      <w:r w:rsidRPr="00407982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7203991"/>
      <w:docPartObj>
        <w:docPartGallery w:val="Page Numbers (Top of Page)"/>
        <w:docPartUnique/>
      </w:docPartObj>
    </w:sdtPr>
    <w:sdtContent>
      <w:p w14:paraId="6ECF7308" w14:textId="3AFE5013" w:rsidR="008A1C2F" w:rsidRDefault="00543306" w:rsidP="00D84C5B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099"/>
    <w:multiLevelType w:val="multilevel"/>
    <w:tmpl w:val="ED6848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38D58D6"/>
    <w:multiLevelType w:val="hybridMultilevel"/>
    <w:tmpl w:val="978658F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97BF2"/>
    <w:multiLevelType w:val="hybridMultilevel"/>
    <w:tmpl w:val="0F50D24C"/>
    <w:lvl w:ilvl="0" w:tplc="7CEA97D4">
      <w:start w:val="1"/>
      <w:numFmt w:val="upperLetter"/>
      <w:pStyle w:val="Titleappendix"/>
      <w:suff w:val="space"/>
      <w:lvlText w:val="Appendix %1 –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D3686"/>
    <w:multiLevelType w:val="hybridMultilevel"/>
    <w:tmpl w:val="E9D42DC2"/>
    <w:lvl w:ilvl="0" w:tplc="2042DD50">
      <w:start w:val="1"/>
      <w:numFmt w:val="decimal"/>
      <w:pStyle w:val="Titre1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7281">
    <w:abstractNumId w:val="0"/>
  </w:num>
  <w:num w:numId="2" w16cid:durableId="1497262250">
    <w:abstractNumId w:val="3"/>
  </w:num>
  <w:num w:numId="3" w16cid:durableId="633288729">
    <w:abstractNumId w:val="1"/>
  </w:num>
  <w:num w:numId="4" w16cid:durableId="1898201944">
    <w:abstractNumId w:val="2"/>
  </w:num>
  <w:num w:numId="5" w16cid:durableId="241456385">
    <w:abstractNumId w:val="2"/>
    <w:lvlOverride w:ilvl="0">
      <w:startOverride w:val="1"/>
    </w:lvlOverride>
  </w:num>
  <w:num w:numId="6" w16cid:durableId="1447509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666"/>
    <w:rsid w:val="000149A2"/>
    <w:rsid w:val="00027CA9"/>
    <w:rsid w:val="000349F4"/>
    <w:rsid w:val="000375DE"/>
    <w:rsid w:val="0004392C"/>
    <w:rsid w:val="000476E9"/>
    <w:rsid w:val="00060CB9"/>
    <w:rsid w:val="00081092"/>
    <w:rsid w:val="00082F6F"/>
    <w:rsid w:val="000911FE"/>
    <w:rsid w:val="000A1B95"/>
    <w:rsid w:val="000A1FA1"/>
    <w:rsid w:val="000B218D"/>
    <w:rsid w:val="000B7E3A"/>
    <w:rsid w:val="000D28DF"/>
    <w:rsid w:val="000E1A9C"/>
    <w:rsid w:val="000E61F8"/>
    <w:rsid w:val="001027FA"/>
    <w:rsid w:val="00110CC3"/>
    <w:rsid w:val="00115171"/>
    <w:rsid w:val="00127B7A"/>
    <w:rsid w:val="0014049C"/>
    <w:rsid w:val="001459FC"/>
    <w:rsid w:val="001734C4"/>
    <w:rsid w:val="00177E99"/>
    <w:rsid w:val="0018260D"/>
    <w:rsid w:val="00190606"/>
    <w:rsid w:val="0019417D"/>
    <w:rsid w:val="001A266C"/>
    <w:rsid w:val="001E027B"/>
    <w:rsid w:val="0022579F"/>
    <w:rsid w:val="00244356"/>
    <w:rsid w:val="00246FB2"/>
    <w:rsid w:val="0025481E"/>
    <w:rsid w:val="00263741"/>
    <w:rsid w:val="00264B4B"/>
    <w:rsid w:val="00264EB4"/>
    <w:rsid w:val="002963EB"/>
    <w:rsid w:val="002B096F"/>
    <w:rsid w:val="002B2CC7"/>
    <w:rsid w:val="002B3882"/>
    <w:rsid w:val="002B5577"/>
    <w:rsid w:val="002C2DC9"/>
    <w:rsid w:val="002C4AF5"/>
    <w:rsid w:val="002E5272"/>
    <w:rsid w:val="002F75F0"/>
    <w:rsid w:val="00333F5A"/>
    <w:rsid w:val="003459EE"/>
    <w:rsid w:val="00355CB3"/>
    <w:rsid w:val="00360A9E"/>
    <w:rsid w:val="0036288D"/>
    <w:rsid w:val="00370C08"/>
    <w:rsid w:val="0038590A"/>
    <w:rsid w:val="00391582"/>
    <w:rsid w:val="00392791"/>
    <w:rsid w:val="003A20AD"/>
    <w:rsid w:val="003E65FE"/>
    <w:rsid w:val="003F15FE"/>
    <w:rsid w:val="003F1E6E"/>
    <w:rsid w:val="00407982"/>
    <w:rsid w:val="00410701"/>
    <w:rsid w:val="00414717"/>
    <w:rsid w:val="0042120F"/>
    <w:rsid w:val="00422F1D"/>
    <w:rsid w:val="0042539B"/>
    <w:rsid w:val="00432E13"/>
    <w:rsid w:val="0045048F"/>
    <w:rsid w:val="00475C95"/>
    <w:rsid w:val="004847F7"/>
    <w:rsid w:val="00487831"/>
    <w:rsid w:val="004A090D"/>
    <w:rsid w:val="004A6FA0"/>
    <w:rsid w:val="004F0ABC"/>
    <w:rsid w:val="004F1FE9"/>
    <w:rsid w:val="004F3663"/>
    <w:rsid w:val="004F77C1"/>
    <w:rsid w:val="00522F4A"/>
    <w:rsid w:val="005271FB"/>
    <w:rsid w:val="00527B9B"/>
    <w:rsid w:val="00537EE3"/>
    <w:rsid w:val="00543306"/>
    <w:rsid w:val="005553B0"/>
    <w:rsid w:val="005736DD"/>
    <w:rsid w:val="00581262"/>
    <w:rsid w:val="005A2936"/>
    <w:rsid w:val="005A2BDF"/>
    <w:rsid w:val="005A454A"/>
    <w:rsid w:val="005B51BB"/>
    <w:rsid w:val="005C6870"/>
    <w:rsid w:val="005E7369"/>
    <w:rsid w:val="005F537E"/>
    <w:rsid w:val="00611802"/>
    <w:rsid w:val="00616168"/>
    <w:rsid w:val="0061677B"/>
    <w:rsid w:val="00620EC8"/>
    <w:rsid w:val="00623112"/>
    <w:rsid w:val="006235AF"/>
    <w:rsid w:val="00625022"/>
    <w:rsid w:val="00636CB7"/>
    <w:rsid w:val="00647C08"/>
    <w:rsid w:val="0065420C"/>
    <w:rsid w:val="00677F1D"/>
    <w:rsid w:val="0068575D"/>
    <w:rsid w:val="006A1381"/>
    <w:rsid w:val="006A6666"/>
    <w:rsid w:val="006B5994"/>
    <w:rsid w:val="006C27CC"/>
    <w:rsid w:val="006D0D63"/>
    <w:rsid w:val="006F4A73"/>
    <w:rsid w:val="006F582D"/>
    <w:rsid w:val="007076B0"/>
    <w:rsid w:val="007114EE"/>
    <w:rsid w:val="0071732F"/>
    <w:rsid w:val="00726133"/>
    <w:rsid w:val="00736820"/>
    <w:rsid w:val="0077034C"/>
    <w:rsid w:val="007705C1"/>
    <w:rsid w:val="00781587"/>
    <w:rsid w:val="00783593"/>
    <w:rsid w:val="00784E75"/>
    <w:rsid w:val="007854F1"/>
    <w:rsid w:val="007B7F65"/>
    <w:rsid w:val="007D1723"/>
    <w:rsid w:val="007D7268"/>
    <w:rsid w:val="00810517"/>
    <w:rsid w:val="008208B0"/>
    <w:rsid w:val="00821F9B"/>
    <w:rsid w:val="00860920"/>
    <w:rsid w:val="00873B32"/>
    <w:rsid w:val="008A1C2F"/>
    <w:rsid w:val="008F1AE6"/>
    <w:rsid w:val="008F50E1"/>
    <w:rsid w:val="009055AC"/>
    <w:rsid w:val="00916CD5"/>
    <w:rsid w:val="0092692B"/>
    <w:rsid w:val="00934797"/>
    <w:rsid w:val="009415BC"/>
    <w:rsid w:val="0095423C"/>
    <w:rsid w:val="00977E44"/>
    <w:rsid w:val="009905C3"/>
    <w:rsid w:val="009A5BF7"/>
    <w:rsid w:val="009B3112"/>
    <w:rsid w:val="009B5390"/>
    <w:rsid w:val="009B5CF0"/>
    <w:rsid w:val="009F5262"/>
    <w:rsid w:val="00A00AFB"/>
    <w:rsid w:val="00A01511"/>
    <w:rsid w:val="00A0501E"/>
    <w:rsid w:val="00A13933"/>
    <w:rsid w:val="00A16055"/>
    <w:rsid w:val="00A21ABE"/>
    <w:rsid w:val="00A31B8D"/>
    <w:rsid w:val="00A32C79"/>
    <w:rsid w:val="00A37085"/>
    <w:rsid w:val="00A40232"/>
    <w:rsid w:val="00A44156"/>
    <w:rsid w:val="00A72DC0"/>
    <w:rsid w:val="00A75384"/>
    <w:rsid w:val="00A80637"/>
    <w:rsid w:val="00AA5A6F"/>
    <w:rsid w:val="00AB28D6"/>
    <w:rsid w:val="00AB57F2"/>
    <w:rsid w:val="00AD08CD"/>
    <w:rsid w:val="00AD182E"/>
    <w:rsid w:val="00AD4E31"/>
    <w:rsid w:val="00AE1D55"/>
    <w:rsid w:val="00AE2CC8"/>
    <w:rsid w:val="00AE30A3"/>
    <w:rsid w:val="00B015E9"/>
    <w:rsid w:val="00B01D44"/>
    <w:rsid w:val="00B35364"/>
    <w:rsid w:val="00B42DAF"/>
    <w:rsid w:val="00B513CF"/>
    <w:rsid w:val="00B573B7"/>
    <w:rsid w:val="00B576B4"/>
    <w:rsid w:val="00B6218C"/>
    <w:rsid w:val="00B6278D"/>
    <w:rsid w:val="00B65330"/>
    <w:rsid w:val="00B716E6"/>
    <w:rsid w:val="00B72ABC"/>
    <w:rsid w:val="00B75668"/>
    <w:rsid w:val="00B8350E"/>
    <w:rsid w:val="00B95B57"/>
    <w:rsid w:val="00BB2A1D"/>
    <w:rsid w:val="00BB38BE"/>
    <w:rsid w:val="00BE0385"/>
    <w:rsid w:val="00BF64B6"/>
    <w:rsid w:val="00C057E0"/>
    <w:rsid w:val="00C1131E"/>
    <w:rsid w:val="00C128F2"/>
    <w:rsid w:val="00C302CF"/>
    <w:rsid w:val="00C43004"/>
    <w:rsid w:val="00C654AE"/>
    <w:rsid w:val="00C675B8"/>
    <w:rsid w:val="00C75DBB"/>
    <w:rsid w:val="00C774CA"/>
    <w:rsid w:val="00C81609"/>
    <w:rsid w:val="00C82B8F"/>
    <w:rsid w:val="00CB18FA"/>
    <w:rsid w:val="00CE3444"/>
    <w:rsid w:val="00D2022E"/>
    <w:rsid w:val="00D31F90"/>
    <w:rsid w:val="00D34184"/>
    <w:rsid w:val="00D4384F"/>
    <w:rsid w:val="00D43C17"/>
    <w:rsid w:val="00D54FDE"/>
    <w:rsid w:val="00D6247A"/>
    <w:rsid w:val="00D77BFE"/>
    <w:rsid w:val="00D81C53"/>
    <w:rsid w:val="00D84C5B"/>
    <w:rsid w:val="00D84C83"/>
    <w:rsid w:val="00D86D21"/>
    <w:rsid w:val="00D87262"/>
    <w:rsid w:val="00DB12A7"/>
    <w:rsid w:val="00DC0068"/>
    <w:rsid w:val="00DD33DD"/>
    <w:rsid w:val="00DE0AC3"/>
    <w:rsid w:val="00DE6F93"/>
    <w:rsid w:val="00E162A4"/>
    <w:rsid w:val="00E201F8"/>
    <w:rsid w:val="00E27D12"/>
    <w:rsid w:val="00E32954"/>
    <w:rsid w:val="00EA6B55"/>
    <w:rsid w:val="00EE2B5D"/>
    <w:rsid w:val="00F1403D"/>
    <w:rsid w:val="00F251B7"/>
    <w:rsid w:val="00F25DA7"/>
    <w:rsid w:val="00F379A6"/>
    <w:rsid w:val="00F5238A"/>
    <w:rsid w:val="00F64114"/>
    <w:rsid w:val="00F678D4"/>
    <w:rsid w:val="00F819F3"/>
    <w:rsid w:val="00F82F32"/>
    <w:rsid w:val="00F964D4"/>
    <w:rsid w:val="00FA11AB"/>
    <w:rsid w:val="00FA1C06"/>
    <w:rsid w:val="00FC2AF5"/>
    <w:rsid w:val="00FD074E"/>
    <w:rsid w:val="00FD2EE0"/>
    <w:rsid w:val="00FE3D23"/>
    <w:rsid w:val="00FF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DD319"/>
  <w15:docId w15:val="{624863AE-B367-40F4-BF54-51475497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527B9B"/>
    <w:pPr>
      <w:spacing w:after="240" w:line="360" w:lineRule="auto"/>
      <w:jc w:val="both"/>
    </w:pPr>
    <w:rPr>
      <w:rFonts w:ascii="Arial" w:hAnsi="Arial"/>
    </w:rPr>
  </w:style>
  <w:style w:type="paragraph" w:styleId="Titre1">
    <w:name w:val="heading 1"/>
    <w:aliases w:val="Title 1"/>
    <w:basedOn w:val="Normal"/>
    <w:next w:val="Normal"/>
    <w:link w:val="Titre1Car"/>
    <w:uiPriority w:val="9"/>
    <w:qFormat/>
    <w:rsid w:val="000A1FA1"/>
    <w:pPr>
      <w:keepNext/>
      <w:keepLines/>
      <w:numPr>
        <w:numId w:val="2"/>
      </w:numPr>
      <w:jc w:val="center"/>
      <w:outlineLvl w:val="0"/>
    </w:pPr>
    <w:rPr>
      <w:rFonts w:eastAsiaTheme="majorEastAsia" w:cstheme="majorBidi"/>
      <w:b/>
      <w:bCs/>
      <w:caps/>
      <w:szCs w:val="28"/>
    </w:rPr>
  </w:style>
  <w:style w:type="paragraph" w:styleId="Titre2">
    <w:name w:val="heading 2"/>
    <w:aliases w:val="Title 2"/>
    <w:basedOn w:val="Normal"/>
    <w:next w:val="Normal"/>
    <w:link w:val="Titre2Car"/>
    <w:uiPriority w:val="9"/>
    <w:unhideWhenUsed/>
    <w:qFormat/>
    <w:rsid w:val="005A454A"/>
    <w:pPr>
      <w:keepNext/>
      <w:keepLines/>
      <w:numPr>
        <w:ilvl w:val="1"/>
        <w:numId w:val="1"/>
      </w:numPr>
      <w:spacing w:after="120"/>
      <w:jc w:val="left"/>
      <w:outlineLvl w:val="1"/>
    </w:pPr>
    <w:rPr>
      <w:rFonts w:eastAsiaTheme="majorEastAsia" w:cstheme="majorBidi"/>
      <w:bCs/>
      <w:i/>
      <w:szCs w:val="26"/>
    </w:rPr>
  </w:style>
  <w:style w:type="paragraph" w:styleId="Titre3">
    <w:name w:val="heading 3"/>
    <w:aliases w:val="Title 3"/>
    <w:basedOn w:val="Normal"/>
    <w:next w:val="Normal"/>
    <w:link w:val="Titre3Car"/>
    <w:uiPriority w:val="9"/>
    <w:unhideWhenUsed/>
    <w:qFormat/>
    <w:rsid w:val="005A454A"/>
    <w:pPr>
      <w:keepNext/>
      <w:keepLines/>
      <w:numPr>
        <w:ilvl w:val="2"/>
        <w:numId w:val="1"/>
      </w:numPr>
      <w:spacing w:after="120"/>
      <w:jc w:val="left"/>
      <w:outlineLvl w:val="2"/>
    </w:pPr>
    <w:rPr>
      <w:rFonts w:eastAsiaTheme="majorEastAsia" w:cstheme="majorBidi"/>
      <w:bCs/>
    </w:rPr>
  </w:style>
  <w:style w:type="paragraph" w:styleId="Titre4">
    <w:name w:val="heading 4"/>
    <w:basedOn w:val="Normal"/>
    <w:next w:val="Normal"/>
    <w:link w:val="Titre4Car"/>
    <w:uiPriority w:val="9"/>
    <w:semiHidden/>
    <w:rsid w:val="0081051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051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051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051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051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051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1 Car"/>
    <w:basedOn w:val="Policepardfaut"/>
    <w:link w:val="Titre1"/>
    <w:uiPriority w:val="9"/>
    <w:rsid w:val="000A1FA1"/>
    <w:rPr>
      <w:rFonts w:ascii="Arial" w:eastAsiaTheme="majorEastAsia" w:hAnsi="Arial" w:cstheme="majorBidi"/>
      <w:b/>
      <w:bCs/>
      <w:caps/>
      <w:szCs w:val="28"/>
    </w:rPr>
  </w:style>
  <w:style w:type="character" w:customStyle="1" w:styleId="Titre2Car">
    <w:name w:val="Titre 2 Car"/>
    <w:aliases w:val="Title 2 Car"/>
    <w:basedOn w:val="Policepardfaut"/>
    <w:link w:val="Titre2"/>
    <w:uiPriority w:val="9"/>
    <w:rsid w:val="005A454A"/>
    <w:rPr>
      <w:rFonts w:ascii="Arial" w:eastAsiaTheme="majorEastAsia" w:hAnsi="Arial" w:cstheme="majorBidi"/>
      <w:bCs/>
      <w:i/>
      <w:szCs w:val="26"/>
    </w:rPr>
  </w:style>
  <w:style w:type="character" w:customStyle="1" w:styleId="Titre3Car">
    <w:name w:val="Titre 3 Car"/>
    <w:aliases w:val="Title 3 Car"/>
    <w:basedOn w:val="Policepardfaut"/>
    <w:link w:val="Titre3"/>
    <w:uiPriority w:val="9"/>
    <w:rsid w:val="005A454A"/>
    <w:rPr>
      <w:rFonts w:ascii="Arial" w:eastAsiaTheme="majorEastAsia" w:hAnsi="Arial" w:cstheme="majorBidi"/>
      <w:bCs/>
    </w:rPr>
  </w:style>
  <w:style w:type="paragraph" w:styleId="Titre">
    <w:name w:val="Title"/>
    <w:basedOn w:val="Normal"/>
    <w:next w:val="Normal"/>
    <w:link w:val="TitreCar"/>
    <w:uiPriority w:val="9"/>
    <w:qFormat/>
    <w:rsid w:val="00A32C79"/>
    <w:pPr>
      <w:contextualSpacing/>
      <w:jc w:val="center"/>
    </w:pPr>
    <w:rPr>
      <w:rFonts w:eastAsiaTheme="majorEastAsia" w:cstheme="majorBidi"/>
      <w:b/>
      <w:caps/>
      <w:spacing w:val="5"/>
      <w:kern w:val="28"/>
      <w:szCs w:val="52"/>
    </w:rPr>
  </w:style>
  <w:style w:type="character" w:customStyle="1" w:styleId="TitreCar">
    <w:name w:val="Titre Car"/>
    <w:basedOn w:val="Policepardfaut"/>
    <w:link w:val="Titre"/>
    <w:uiPriority w:val="9"/>
    <w:rsid w:val="00A32C79"/>
    <w:rPr>
      <w:rFonts w:ascii="Arial" w:eastAsiaTheme="majorEastAsia" w:hAnsi="Arial" w:cstheme="majorBidi"/>
      <w:b/>
      <w:caps/>
      <w:spacing w:val="5"/>
      <w:kern w:val="28"/>
      <w:szCs w:val="52"/>
    </w:rPr>
  </w:style>
  <w:style w:type="character" w:styleId="Textedelespacerserv">
    <w:name w:val="Placeholder Text"/>
    <w:basedOn w:val="Policepardfaut"/>
    <w:uiPriority w:val="99"/>
    <w:semiHidden/>
    <w:rsid w:val="0019417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41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417D"/>
    <w:rPr>
      <w:rFonts w:ascii="Tahoma" w:hAnsi="Tahoma" w:cs="Tahoma"/>
      <w:sz w:val="16"/>
      <w:szCs w:val="16"/>
    </w:rPr>
  </w:style>
  <w:style w:type="paragraph" w:styleId="TM1">
    <w:name w:val="toc 1"/>
    <w:basedOn w:val="Normal"/>
    <w:next w:val="Normal"/>
    <w:autoRedefine/>
    <w:uiPriority w:val="39"/>
    <w:unhideWhenUsed/>
    <w:rsid w:val="007076B0"/>
    <w:pPr>
      <w:tabs>
        <w:tab w:val="left" w:pos="400"/>
        <w:tab w:val="right" w:leader="dot" w:pos="9350"/>
      </w:tabs>
      <w:spacing w:before="120" w:after="0"/>
    </w:pPr>
    <w:rPr>
      <w:caps/>
      <w:noProof/>
    </w:rPr>
  </w:style>
  <w:style w:type="paragraph" w:styleId="TM2">
    <w:name w:val="toc 2"/>
    <w:basedOn w:val="Normal"/>
    <w:next w:val="Normal"/>
    <w:autoRedefine/>
    <w:uiPriority w:val="39"/>
    <w:rsid w:val="007076B0"/>
    <w:pPr>
      <w:tabs>
        <w:tab w:val="left" w:pos="880"/>
        <w:tab w:val="right" w:leader="dot" w:pos="9350"/>
      </w:tabs>
      <w:spacing w:after="0"/>
      <w:ind w:left="198"/>
    </w:pPr>
  </w:style>
  <w:style w:type="paragraph" w:styleId="TM3">
    <w:name w:val="toc 3"/>
    <w:basedOn w:val="Normal"/>
    <w:next w:val="Normal"/>
    <w:autoRedefine/>
    <w:uiPriority w:val="39"/>
    <w:rsid w:val="007076B0"/>
    <w:pPr>
      <w:spacing w:after="0"/>
      <w:ind w:left="403"/>
    </w:pPr>
  </w:style>
  <w:style w:type="character" w:styleId="Lienhypertexte">
    <w:name w:val="Hyperlink"/>
    <w:basedOn w:val="Policepardfaut"/>
    <w:uiPriority w:val="99"/>
    <w:unhideWhenUsed/>
    <w:rsid w:val="00F82F3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E027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E027B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1E027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027B"/>
    <w:rPr>
      <w:rFonts w:ascii="Arial" w:hAnsi="Arial"/>
      <w:sz w:val="20"/>
    </w:rPr>
  </w:style>
  <w:style w:type="paragraph" w:customStyle="1" w:styleId="Annexe">
    <w:name w:val="Annexe"/>
    <w:basedOn w:val="Normal"/>
    <w:uiPriority w:val="99"/>
    <w:rsid w:val="008A1C2F"/>
    <w:pPr>
      <w:jc w:val="center"/>
    </w:pPr>
    <w:rPr>
      <w:b/>
      <w:sz w:val="32"/>
    </w:rPr>
  </w:style>
  <w:style w:type="paragraph" w:styleId="TM4">
    <w:name w:val="toc 4"/>
    <w:basedOn w:val="Normal"/>
    <w:next w:val="Normal"/>
    <w:autoRedefine/>
    <w:uiPriority w:val="39"/>
    <w:semiHidden/>
    <w:rsid w:val="008A1C2F"/>
    <w:pPr>
      <w:spacing w:after="100"/>
      <w:ind w:left="600"/>
    </w:pPr>
  </w:style>
  <w:style w:type="paragraph" w:styleId="Bibliographie">
    <w:name w:val="Bibliography"/>
    <w:basedOn w:val="Normal"/>
    <w:next w:val="Normal"/>
    <w:uiPriority w:val="37"/>
    <w:rsid w:val="008A1C2F"/>
    <w:pPr>
      <w:ind w:left="709" w:hanging="709"/>
    </w:pPr>
  </w:style>
  <w:style w:type="paragraph" w:styleId="Citation">
    <w:name w:val="Quote"/>
    <w:basedOn w:val="Normal"/>
    <w:next w:val="Normal"/>
    <w:link w:val="CitationCar"/>
    <w:uiPriority w:val="29"/>
    <w:rsid w:val="008A1C2F"/>
    <w:pPr>
      <w:ind w:left="709" w:right="709"/>
    </w:pPr>
    <w:rPr>
      <w:i/>
      <w:iCs/>
      <w:color w:val="000000" w:themeColor="text1"/>
      <w:sz w:val="16"/>
    </w:rPr>
  </w:style>
  <w:style w:type="character" w:customStyle="1" w:styleId="CitationCar">
    <w:name w:val="Citation Car"/>
    <w:basedOn w:val="Policepardfaut"/>
    <w:link w:val="Citation"/>
    <w:uiPriority w:val="29"/>
    <w:rsid w:val="008A1C2F"/>
    <w:rPr>
      <w:rFonts w:ascii="Arial" w:hAnsi="Arial"/>
      <w:i/>
      <w:iCs/>
      <w:color w:val="000000" w:themeColor="text1"/>
      <w:sz w:val="16"/>
    </w:rPr>
  </w:style>
  <w:style w:type="character" w:customStyle="1" w:styleId="Titre4Car">
    <w:name w:val="Titre 4 Car"/>
    <w:basedOn w:val="Policepardfaut"/>
    <w:link w:val="Titre4"/>
    <w:uiPriority w:val="9"/>
    <w:semiHidden/>
    <w:rsid w:val="008105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051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05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8105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8105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810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eferences">
    <w:name w:val="References"/>
    <w:basedOn w:val="Normal"/>
    <w:qFormat/>
    <w:rsid w:val="00C1131E"/>
    <w:pPr>
      <w:spacing w:line="240" w:lineRule="auto"/>
      <w:ind w:left="709" w:hanging="709"/>
      <w:jc w:val="left"/>
    </w:pPr>
  </w:style>
  <w:style w:type="paragraph" w:customStyle="1" w:styleId="Titlepage">
    <w:name w:val="Title page"/>
    <w:basedOn w:val="Normal"/>
    <w:qFormat/>
    <w:rsid w:val="00C1131E"/>
    <w:pPr>
      <w:spacing w:line="240" w:lineRule="auto"/>
      <w:jc w:val="center"/>
    </w:pPr>
  </w:style>
  <w:style w:type="paragraph" w:customStyle="1" w:styleId="Titleappendix">
    <w:name w:val="Title appendix"/>
    <w:basedOn w:val="Titre"/>
    <w:qFormat/>
    <w:rsid w:val="00620EC8"/>
    <w:pPr>
      <w:numPr>
        <w:numId w:val="4"/>
      </w:numPr>
      <w:outlineLvl w:val="0"/>
    </w:pPr>
  </w:style>
  <w:style w:type="character" w:styleId="Marquedecommentaire">
    <w:name w:val="annotation reference"/>
    <w:basedOn w:val="Policepardfaut"/>
    <w:uiPriority w:val="99"/>
    <w:semiHidden/>
    <w:unhideWhenUsed/>
    <w:rsid w:val="00FE3D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E3D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E3D23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3D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3D23"/>
    <w:rPr>
      <w:rFonts w:ascii="Arial" w:hAnsi="Arial"/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0349F4"/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uiPriority w:val="49"/>
    <w:rsid w:val="000349F4"/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349F4"/>
    <w:pPr>
      <w:spacing w:after="0" w:line="240" w:lineRule="auto"/>
      <w:jc w:val="left"/>
    </w:pPr>
    <w:rPr>
      <w:rFonts w:asciiTheme="minorHAnsi" w:hAnsiTheme="minorHAnsi"/>
      <w:kern w:val="2"/>
      <w:sz w:val="20"/>
      <w:szCs w:val="20"/>
      <w14:ligatures w14:val="standardContextua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349F4"/>
    <w:rPr>
      <w:kern w:val="2"/>
      <w:sz w:val="20"/>
      <w:szCs w:val="20"/>
      <w14:ligatures w14:val="standardContextual"/>
    </w:rPr>
  </w:style>
  <w:style w:type="character" w:styleId="Appelnotedebasdep">
    <w:name w:val="footnote reference"/>
    <w:basedOn w:val="Policepardfaut"/>
    <w:uiPriority w:val="99"/>
    <w:semiHidden/>
    <w:unhideWhenUsed/>
    <w:rsid w:val="000349F4"/>
    <w:rPr>
      <w:vertAlign w:val="superscript"/>
    </w:rPr>
  </w:style>
  <w:style w:type="paragraph" w:styleId="Sansinterligne">
    <w:name w:val="No Spacing"/>
    <w:uiPriority w:val="1"/>
    <w:qFormat/>
    <w:rsid w:val="000349F4"/>
    <w:pPr>
      <w:spacing w:after="240"/>
    </w:pPr>
    <w:rPr>
      <w:kern w:val="2"/>
      <w:sz w:val="24"/>
      <w:szCs w:val="24"/>
      <w14:ligatures w14:val="standardContextual"/>
    </w:rPr>
  </w:style>
  <w:style w:type="character" w:styleId="Lienhypertextesuivivisit">
    <w:name w:val="FollowedHyperlink"/>
    <w:basedOn w:val="Policepardfaut"/>
    <w:uiPriority w:val="99"/>
    <w:semiHidden/>
    <w:unhideWhenUsed/>
    <w:rsid w:val="004079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oite-outils.bib.umontreal.ca/ld.php?content_id=37681941" TargetMode="External"/><Relationship Id="rId1" Type="http://schemas.openxmlformats.org/officeDocument/2006/relationships/hyperlink" Target="https://www.usherbrooke.ca/cdpgenie/fileadmin/sites/cdpgenie/formulaires/2_form_declaration_usages_IAg_SSF_UdeS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befre\Downloads\gabarit_presentation_travaux_ecrits_uqat_V4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FF0C9CC43047918869E38C005CC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919DA8-C0FA-49D9-99F0-8E26B904FB30}"/>
      </w:docPartPr>
      <w:docPartBody>
        <w:p w:rsidR="00223225" w:rsidRDefault="00223225">
          <w:pPr>
            <w:pStyle w:val="08FF0C9CC43047918869E38C005CCDF0"/>
          </w:pPr>
          <w:r w:rsidRPr="006D245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C320988AD65437CAFBDFC7B2FB105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CDBB93-0931-4EC4-8054-46B89C4233F4}"/>
      </w:docPartPr>
      <w:docPartBody>
        <w:p w:rsidR="001774C8" w:rsidRDefault="00476BB6" w:rsidP="00476BB6">
          <w:pPr>
            <w:pStyle w:val="EC320988AD65437CAFBDFC7B2FB105FE"/>
          </w:pPr>
          <w:r w:rsidRPr="006D245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25"/>
    <w:rsid w:val="00046F92"/>
    <w:rsid w:val="000902D1"/>
    <w:rsid w:val="000B7E3A"/>
    <w:rsid w:val="001774C8"/>
    <w:rsid w:val="001E13EF"/>
    <w:rsid w:val="00223225"/>
    <w:rsid w:val="002947A7"/>
    <w:rsid w:val="00333F5A"/>
    <w:rsid w:val="00392791"/>
    <w:rsid w:val="00476BB6"/>
    <w:rsid w:val="00616168"/>
    <w:rsid w:val="00647C08"/>
    <w:rsid w:val="00787BBB"/>
    <w:rsid w:val="008F1AF4"/>
    <w:rsid w:val="00BD23CF"/>
    <w:rsid w:val="00C30E3B"/>
    <w:rsid w:val="00D6247A"/>
    <w:rsid w:val="00E201F8"/>
    <w:rsid w:val="00EA119F"/>
    <w:rsid w:val="00F74EDB"/>
    <w:rsid w:val="00F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6BB6"/>
    <w:rPr>
      <w:color w:val="808080"/>
    </w:rPr>
  </w:style>
  <w:style w:type="paragraph" w:customStyle="1" w:styleId="08FF0C9CC43047918869E38C005CCDF0">
    <w:name w:val="08FF0C9CC43047918869E38C005CCDF0"/>
  </w:style>
  <w:style w:type="paragraph" w:customStyle="1" w:styleId="EC320988AD65437CAFBDFC7B2FB105FE">
    <w:name w:val="EC320988AD65437CAFBDFC7B2FB105FE"/>
    <w:rsid w:val="00476B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BAE1C1C8D6C749AB70F476EB8848DA" ma:contentTypeVersion="37" ma:contentTypeDescription="Create a new document." ma:contentTypeScope="" ma:versionID="c6c581cc822a8ca807b12f6becda3e18">
  <xsd:schema xmlns:xsd="http://www.w3.org/2001/XMLSchema" xmlns:xs="http://www.w3.org/2001/XMLSchema" xmlns:p="http://schemas.microsoft.com/office/2006/metadata/properties" xmlns:ns2="6d26984f-f665-4bd7-a39c-8a9a7238ea69" xmlns:ns3="2f31ab54-5fee-4090-9506-de36a90df85c" targetNamespace="http://schemas.microsoft.com/office/2006/metadata/properties" ma:root="true" ma:fieldsID="b0fb7789b02c2cbc8a4a1fa027563463" ns2:_="" ns3:_="">
    <xsd:import namespace="6d26984f-f665-4bd7-a39c-8a9a7238ea69"/>
    <xsd:import namespace="2f31ab54-5fee-4090-9506-de36a90df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6984f-f665-4bd7-a39c-8a9a7238e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0" nillable="true" ma:taxonomy="true" ma:internalName="lcf76f155ced4ddcb4097134ff3c332f" ma:taxonomyFieldName="MediaServiceImageTags" ma:displayName="Image Tags" ma:readOnly="false" ma:fieldId="{5cf76f15-5ced-4ddc-b409-7134ff3c332f}" ma:taxonomyMulti="true" ma:sspId="eca0ca5e-a16d-40d5-ad89-e9c16f41a8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1ab54-5fee-4090-9506-de36a90df85c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1" nillable="true" ma:displayName="Taxonomy Catch All Column" ma:hidden="true" ma:list="{9139551c-123a-42f8-b645-1b6a771a9cc8}" ma:internalName="TaxCatchAll" ma:showField="CatchAllData" ma:web="2f31ab54-5fee-4090-9506-de36a90df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6d26984f-f665-4bd7-a39c-8a9a7238ea69" xsi:nil="true"/>
    <Invited_Members xmlns="6d26984f-f665-4bd7-a39c-8a9a7238ea69" xsi:nil="true"/>
    <AppVersion xmlns="6d26984f-f665-4bd7-a39c-8a9a7238ea69" xsi:nil="true"/>
    <TeamsChannelId xmlns="6d26984f-f665-4bd7-a39c-8a9a7238ea69" xsi:nil="true"/>
    <Invited_Leaders xmlns="6d26984f-f665-4bd7-a39c-8a9a7238ea69" xsi:nil="true"/>
    <IsNotebookLocked xmlns="6d26984f-f665-4bd7-a39c-8a9a7238ea69" xsi:nil="true"/>
    <lcf76f155ced4ddcb4097134ff3c332f xmlns="6d26984f-f665-4bd7-a39c-8a9a7238ea69">
      <Terms xmlns="http://schemas.microsoft.com/office/infopath/2007/PartnerControls"/>
    </lcf76f155ced4ddcb4097134ff3c332f>
    <Math_Settings xmlns="6d26984f-f665-4bd7-a39c-8a9a7238ea69" xsi:nil="true"/>
    <Templates xmlns="6d26984f-f665-4bd7-a39c-8a9a7238ea69" xsi:nil="true"/>
    <Self_Registration_Enabled xmlns="6d26984f-f665-4bd7-a39c-8a9a7238ea69" xsi:nil="true"/>
    <LMS_Mappings xmlns="6d26984f-f665-4bd7-a39c-8a9a7238ea69" xsi:nil="true"/>
    <Member_Groups xmlns="6d26984f-f665-4bd7-a39c-8a9a7238ea69">
      <UserInfo>
        <DisplayName/>
        <AccountId xsi:nil="true"/>
        <AccountType/>
      </UserInfo>
    </Member_Groups>
    <DefaultSectionNames xmlns="6d26984f-f665-4bd7-a39c-8a9a7238ea69" xsi:nil="true"/>
    <TaxCatchAll xmlns="2f31ab54-5fee-4090-9506-de36a90df85c" xsi:nil="true"/>
    <NotebookType xmlns="6d26984f-f665-4bd7-a39c-8a9a7238ea69" xsi:nil="true"/>
    <FolderType xmlns="6d26984f-f665-4bd7-a39c-8a9a7238ea69" xsi:nil="true"/>
    <Leaders xmlns="6d26984f-f665-4bd7-a39c-8a9a7238ea69">
      <UserInfo>
        <DisplayName/>
        <AccountId xsi:nil="true"/>
        <AccountType/>
      </UserInfo>
    </Leaders>
    <Is_Collaboration_Space_Locked xmlns="6d26984f-f665-4bd7-a39c-8a9a7238ea69" xsi:nil="true"/>
    <Owner xmlns="6d26984f-f665-4bd7-a39c-8a9a7238ea69">
      <UserInfo>
        <DisplayName/>
        <AccountId xsi:nil="true"/>
        <AccountType/>
      </UserInfo>
    </Owner>
    <Distribution_Groups xmlns="6d26984f-f665-4bd7-a39c-8a9a7238ea69" xsi:nil="true"/>
    <Members xmlns="6d26984f-f665-4bd7-a39c-8a9a7238ea69">
      <UserInfo>
        <DisplayName/>
        <AccountId xsi:nil="true"/>
        <AccountType/>
      </UserInfo>
    </Members>
    <Has_Leaders_Only_SectionGroup xmlns="6d26984f-f665-4bd7-a39c-8a9a7238ea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D3475-6041-42CA-89B5-E22B3ED69A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E665D6-7E69-4615-92B7-DA54205C4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6984f-f665-4bd7-a39c-8a9a7238ea69"/>
    <ds:schemaRef ds:uri="2f31ab54-5fee-4090-9506-de36a90df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1152F3-8F74-40AA-9869-9F09D2985CE2}">
  <ds:schemaRefs>
    <ds:schemaRef ds:uri="http://schemas.microsoft.com/office/2006/metadata/properties"/>
    <ds:schemaRef ds:uri="http://schemas.microsoft.com/office/infopath/2007/PartnerControls"/>
    <ds:schemaRef ds:uri="6d26984f-f665-4bd7-a39c-8a9a7238ea69"/>
    <ds:schemaRef ds:uri="2f31ab54-5fee-4090-9506-de36a90df85c"/>
  </ds:schemaRefs>
</ds:datastoreItem>
</file>

<file path=customXml/itemProps4.xml><?xml version="1.0" encoding="utf-8"?>
<ds:datastoreItem xmlns:ds="http://schemas.openxmlformats.org/officeDocument/2006/customXml" ds:itemID="{E5AA5EF4-7642-4D10-A658-097FA53C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gabarit_presentation_travaux_ecrits_uqat_V4 (1).dotx</Template>
  <TotalTime>0</TotalTime>
  <Pages>11</Pages>
  <Words>847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UQAT</Company>
  <LinksUpToDate>false</LinksUpToDate>
  <CharactersWithSpaces>5500</CharactersWithSpaces>
  <SharedDoc>false</SharedDoc>
  <HLinks>
    <vt:vector size="150" baseType="variant">
      <vt:variant>
        <vt:i4>1245241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_Toc242785125</vt:lpwstr>
      </vt:variant>
      <vt:variant>
        <vt:i4>1245241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_Toc242785124</vt:lpwstr>
      </vt:variant>
      <vt:variant>
        <vt:i4>1245241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_Toc242785123</vt:lpwstr>
      </vt:variant>
      <vt:variant>
        <vt:i4>1245241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_Toc242785122</vt:lpwstr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_Toc242785121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_Toc242785120</vt:lpwstr>
      </vt:variant>
      <vt:variant>
        <vt:i4>1048633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_Toc242785119</vt:lpwstr>
      </vt:variant>
      <vt:variant>
        <vt:i4>1048633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_Toc242785118</vt:lpwstr>
      </vt:variant>
      <vt:variant>
        <vt:i4>1048633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_Toc242785117</vt:lpwstr>
      </vt:variant>
      <vt:variant>
        <vt:i4>1048633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_Toc242785116</vt:lpwstr>
      </vt:variant>
      <vt:variant>
        <vt:i4>1048633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_Toc242785115</vt:lpwstr>
      </vt:variant>
      <vt:variant>
        <vt:i4>1048633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_Toc242785114</vt:lpwstr>
      </vt:variant>
      <vt:variant>
        <vt:i4>1048633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_Toc242785113</vt:lpwstr>
      </vt:variant>
      <vt:variant>
        <vt:i4>1048633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_Toc242785112</vt:lpwstr>
      </vt:variant>
      <vt:variant>
        <vt:i4>1048633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_Toc242785111</vt:lpwstr>
      </vt:variant>
      <vt:variant>
        <vt:i4>1048633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_Toc242785110</vt:lpwstr>
      </vt:variant>
      <vt:variant>
        <vt:i4>1114169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_Toc242785109</vt:lpwstr>
      </vt:variant>
      <vt:variant>
        <vt:i4>1114169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_Toc242785108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_Toc242785107</vt:lpwstr>
      </vt:variant>
      <vt:variant>
        <vt:i4>1114169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_Toc242785106</vt:lpwstr>
      </vt:variant>
      <vt:variant>
        <vt:i4>1114169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_Toc242785105</vt:lpwstr>
      </vt:variant>
      <vt:variant>
        <vt:i4>1114169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_Toc242785104</vt:lpwstr>
      </vt:variant>
      <vt:variant>
        <vt:i4>1114169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_Toc242785103</vt:lpwstr>
      </vt:variant>
      <vt:variant>
        <vt:i4>4718644</vt:i4>
      </vt:variant>
      <vt:variant>
        <vt:i4>3</vt:i4>
      </vt:variant>
      <vt:variant>
        <vt:i4>0</vt:i4>
      </vt:variant>
      <vt:variant>
        <vt:i4>5</vt:i4>
      </vt:variant>
      <vt:variant>
        <vt:lpwstr>https://boite-outils.bib.umontreal.ca/ld.php?content_id=37681941</vt:lpwstr>
      </vt:variant>
      <vt:variant>
        <vt:lpwstr/>
      </vt:variant>
      <vt:variant>
        <vt:i4>5242883</vt:i4>
      </vt:variant>
      <vt:variant>
        <vt:i4>0</vt:i4>
      </vt:variant>
      <vt:variant>
        <vt:i4>0</vt:i4>
      </vt:variant>
      <vt:variant>
        <vt:i4>5</vt:i4>
      </vt:variant>
      <vt:variant>
        <vt:lpwstr>https://www.usherbrooke.ca/cdpgenie/fileadmin/sites/cdpgenie/formulaires/2_form_declaration_usages_IAg_SSF_UdeS.docx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Labbé, Frédérique</dc:creator>
  <cp:keywords/>
  <cp:lastModifiedBy>Beaudoin, Claudia</cp:lastModifiedBy>
  <cp:revision>2</cp:revision>
  <dcterms:created xsi:type="dcterms:W3CDTF">2026-10-13T15:58:00Z</dcterms:created>
  <dcterms:modified xsi:type="dcterms:W3CDTF">2026-10-13T15:58:00Z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0x010100C4BAE1C1C8D6C749AB70F476EB8848DA</vt:lpwstr>
  </property>
  <property fmtid="{D5CDD505-2E9C-101B-9397-08002B2CF9AE}" pid="3" name="MediaServiceImageTags">
    <vt:lpwstr/>
  </property>
</Properties>
</file>